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4ACF" w:rsidRPr="008C5E79" w:rsidRDefault="008C5E79" w:rsidP="008C5E7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Cs/>
          <w:sz w:val="20"/>
          <w:szCs w:val="20"/>
        </w:rPr>
        <w:br/>
      </w:r>
      <w:r w:rsidR="00D32C16" w:rsidRPr="008C5E79">
        <w:rPr>
          <w:rFonts w:ascii="Times New Roman" w:hAnsi="Times New Roman" w:cs="Times New Roman"/>
          <w:bCs/>
          <w:sz w:val="20"/>
          <w:szCs w:val="20"/>
        </w:rPr>
        <w:t>z</w:t>
      </w:r>
      <w:r w:rsidR="00AC0382" w:rsidRPr="008C5E79">
        <w:rPr>
          <w:rFonts w:ascii="Times New Roman" w:hAnsi="Times New Roman" w:cs="Times New Roman"/>
          <w:bCs/>
          <w:sz w:val="20"/>
          <w:szCs w:val="20"/>
        </w:rPr>
        <w:t>ałącznik</w:t>
      </w:r>
      <w:r w:rsidR="00CE583F" w:rsidRPr="008C5E79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AF4ACF" w:rsidRPr="008C5E79">
        <w:rPr>
          <w:rFonts w:ascii="Times New Roman" w:hAnsi="Times New Roman" w:cs="Times New Roman"/>
          <w:bCs/>
          <w:sz w:val="20"/>
          <w:szCs w:val="20"/>
        </w:rPr>
        <w:t xml:space="preserve">nr </w:t>
      </w:r>
      <w:r w:rsidR="00443E5E" w:rsidRPr="008C5E79">
        <w:rPr>
          <w:rFonts w:ascii="Times New Roman" w:hAnsi="Times New Roman" w:cs="Times New Roman"/>
          <w:bCs/>
          <w:sz w:val="20"/>
          <w:szCs w:val="20"/>
        </w:rPr>
        <w:t>1</w:t>
      </w:r>
      <w:r w:rsidR="00AF4ACF" w:rsidRPr="008C5E79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CE583F" w:rsidRPr="008C5E79">
        <w:rPr>
          <w:rFonts w:ascii="Times New Roman" w:hAnsi="Times New Roman" w:cs="Times New Roman"/>
          <w:bCs/>
          <w:sz w:val="20"/>
          <w:szCs w:val="20"/>
        </w:rPr>
        <w:t>do regulaminu</w:t>
      </w:r>
      <w:r w:rsidR="00D32C16" w:rsidRPr="008C5E79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:rsidR="00AF4ACF" w:rsidRPr="008C5E79" w:rsidRDefault="00AF4ACF" w:rsidP="00CE583F">
      <w:pPr>
        <w:spacing w:after="0" w:line="240" w:lineRule="auto"/>
        <w:ind w:left="2832"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30"/>
        <w:gridCol w:w="3402"/>
        <w:gridCol w:w="2830"/>
      </w:tblGrid>
      <w:tr w:rsidR="006D7AF3" w:rsidRPr="008C5E79" w:rsidTr="00250D57">
        <w:trPr>
          <w:trHeight w:val="491"/>
        </w:trPr>
        <w:tc>
          <w:tcPr>
            <w:tcW w:w="2830" w:type="dxa"/>
          </w:tcPr>
          <w:p w:rsidR="006D7AF3" w:rsidRPr="00D31048" w:rsidRDefault="006D7AF3" w:rsidP="00250D57">
            <w:pPr>
              <w:pStyle w:val="Nagwek"/>
              <w:rPr>
                <w:rFonts w:ascii="Adagio_Slab" w:hAnsi="Adagio_Slab"/>
                <w:i/>
                <w:sz w:val="18"/>
              </w:rPr>
            </w:pPr>
            <w:r w:rsidRPr="00D31048">
              <w:rPr>
                <w:rFonts w:ascii="Adagio_Slab" w:hAnsi="Adagio_Slab"/>
                <w:i/>
                <w:sz w:val="18"/>
              </w:rPr>
              <w:t>Application No:</w:t>
            </w:r>
          </w:p>
          <w:p w:rsidR="006D7AF3" w:rsidRPr="00D31048" w:rsidRDefault="006D7AF3" w:rsidP="00250D57">
            <w:pPr>
              <w:pStyle w:val="Nagwek"/>
              <w:rPr>
                <w:rFonts w:ascii="Adagio_Slab" w:hAnsi="Adagio_Slab"/>
                <w:i/>
                <w:sz w:val="18"/>
              </w:rPr>
            </w:pPr>
          </w:p>
        </w:tc>
        <w:tc>
          <w:tcPr>
            <w:tcW w:w="3402" w:type="dxa"/>
            <w:vMerge w:val="restart"/>
          </w:tcPr>
          <w:p w:rsidR="006D7AF3" w:rsidRPr="001F3B88" w:rsidRDefault="006D7AF3" w:rsidP="00250D57">
            <w:pPr>
              <w:pStyle w:val="Nagwek"/>
              <w:rPr>
                <w:rFonts w:ascii="Adagio_Slab" w:hAnsi="Adagio_Slab"/>
                <w:i/>
                <w:sz w:val="18"/>
                <w:lang w:val="en-GB"/>
              </w:rPr>
            </w:pPr>
          </w:p>
          <w:p w:rsidR="006D7AF3" w:rsidRPr="001F3B88" w:rsidRDefault="006D7AF3" w:rsidP="00250D57">
            <w:pPr>
              <w:pStyle w:val="Nagwek"/>
              <w:rPr>
                <w:rFonts w:ascii="Adagio_Slab" w:hAnsi="Adagio_Slab"/>
                <w:i/>
                <w:sz w:val="18"/>
                <w:lang w:val="en-GB"/>
              </w:rPr>
            </w:pPr>
          </w:p>
          <w:p w:rsidR="006D7AF3" w:rsidRPr="001F3B88" w:rsidRDefault="006D7AF3" w:rsidP="00250D57">
            <w:pPr>
              <w:pStyle w:val="Nagwek"/>
              <w:rPr>
                <w:rFonts w:ascii="Adagio_Slab" w:hAnsi="Adagio_Slab"/>
                <w:i/>
                <w:sz w:val="18"/>
                <w:lang w:val="en-GB"/>
              </w:rPr>
            </w:pPr>
          </w:p>
          <w:p w:rsidR="006D7AF3" w:rsidRPr="001F3B88" w:rsidRDefault="006D7AF3" w:rsidP="00250D57">
            <w:pPr>
              <w:pStyle w:val="Nagwek"/>
              <w:rPr>
                <w:rFonts w:ascii="Adagio_Slab" w:hAnsi="Adagio_Slab"/>
                <w:i/>
                <w:sz w:val="18"/>
                <w:lang w:val="en-GB"/>
              </w:rPr>
            </w:pPr>
          </w:p>
          <w:p w:rsidR="006D7AF3" w:rsidRPr="005F32D8" w:rsidRDefault="006D7AF3" w:rsidP="00250D57">
            <w:pPr>
              <w:pStyle w:val="Nagwek"/>
              <w:jc w:val="center"/>
              <w:rPr>
                <w:rFonts w:ascii="Adagio_Slab" w:hAnsi="Adagio_Slab"/>
                <w:i/>
                <w:sz w:val="18"/>
                <w:lang w:val="en-US"/>
              </w:rPr>
            </w:pPr>
            <w:r w:rsidRPr="005F32D8">
              <w:rPr>
                <w:rFonts w:ascii="Adagio_Slab" w:hAnsi="Adagio_Slab"/>
                <w:i/>
                <w:sz w:val="18"/>
                <w:lang w:val="en-US"/>
              </w:rPr>
              <w:t>Signature of person representing C</w:t>
            </w:r>
            <w:r>
              <w:rPr>
                <w:rFonts w:ascii="Adagio_Slab" w:hAnsi="Adagio_Slab"/>
                <w:i/>
                <w:sz w:val="18"/>
                <w:lang w:val="en-US"/>
              </w:rPr>
              <w:t>AS</w:t>
            </w:r>
          </w:p>
        </w:tc>
        <w:tc>
          <w:tcPr>
            <w:tcW w:w="2830" w:type="dxa"/>
            <w:vMerge w:val="restart"/>
          </w:tcPr>
          <w:p w:rsidR="006D7AF3" w:rsidRPr="005F32D8" w:rsidRDefault="006D7AF3" w:rsidP="00250D57">
            <w:pPr>
              <w:pStyle w:val="Nagwek"/>
              <w:rPr>
                <w:rFonts w:ascii="Adagio_Slab" w:hAnsi="Adagio_Slab"/>
                <w:i/>
                <w:sz w:val="18"/>
                <w:lang w:val="en-US"/>
              </w:rPr>
            </w:pPr>
          </w:p>
          <w:p w:rsidR="006D7AF3" w:rsidRPr="005F32D8" w:rsidRDefault="006D7AF3" w:rsidP="00250D57">
            <w:pPr>
              <w:pStyle w:val="Nagwek"/>
              <w:rPr>
                <w:rFonts w:ascii="Adagio_Slab" w:hAnsi="Adagio_Slab"/>
                <w:i/>
                <w:sz w:val="18"/>
                <w:lang w:val="en-US"/>
              </w:rPr>
            </w:pPr>
          </w:p>
          <w:p w:rsidR="006D7AF3" w:rsidRPr="005F32D8" w:rsidRDefault="006D7AF3" w:rsidP="00250D57">
            <w:pPr>
              <w:pStyle w:val="Nagwek"/>
              <w:rPr>
                <w:rFonts w:ascii="Adagio_Slab" w:hAnsi="Adagio_Slab"/>
                <w:i/>
                <w:sz w:val="18"/>
                <w:lang w:val="en-US"/>
              </w:rPr>
            </w:pPr>
          </w:p>
          <w:p w:rsidR="006D7AF3" w:rsidRPr="005F32D8" w:rsidRDefault="006D7AF3" w:rsidP="00250D57">
            <w:pPr>
              <w:pStyle w:val="Nagwek"/>
              <w:jc w:val="center"/>
              <w:rPr>
                <w:rFonts w:ascii="Adagio_Slab" w:hAnsi="Adagio_Slab"/>
                <w:i/>
                <w:sz w:val="18"/>
                <w:lang w:val="en-US"/>
              </w:rPr>
            </w:pPr>
          </w:p>
          <w:p w:rsidR="006D7AF3" w:rsidRPr="004A4B59" w:rsidRDefault="006D7AF3" w:rsidP="00250D57">
            <w:pPr>
              <w:pStyle w:val="Nagwek"/>
              <w:jc w:val="center"/>
              <w:rPr>
                <w:rFonts w:ascii="Adagio_Slab" w:hAnsi="Adagio_Slab"/>
                <w:lang w:val="en-US"/>
              </w:rPr>
            </w:pPr>
            <w:r w:rsidRPr="005F32D8">
              <w:rPr>
                <w:rFonts w:ascii="Adagio_Slab" w:hAnsi="Adagio_Slab"/>
                <w:i/>
                <w:sz w:val="18"/>
                <w:lang w:val="en-US"/>
              </w:rPr>
              <w:t>C</w:t>
            </w:r>
            <w:r>
              <w:rPr>
                <w:rFonts w:ascii="Adagio_Slab" w:hAnsi="Adagio_Slab"/>
                <w:i/>
                <w:sz w:val="18"/>
                <w:lang w:val="en-US"/>
              </w:rPr>
              <w:t>AS</w:t>
            </w:r>
            <w:r w:rsidRPr="005F32D8">
              <w:rPr>
                <w:rFonts w:ascii="Adagio_Slab" w:hAnsi="Adagio_Slab"/>
                <w:i/>
                <w:sz w:val="18"/>
                <w:lang w:val="en-US"/>
              </w:rPr>
              <w:t xml:space="preserve"> stamp</w:t>
            </w:r>
          </w:p>
        </w:tc>
      </w:tr>
      <w:tr w:rsidR="006D7AF3" w:rsidRPr="008C5E79" w:rsidTr="00250D57">
        <w:trPr>
          <w:trHeight w:val="491"/>
        </w:trPr>
        <w:tc>
          <w:tcPr>
            <w:tcW w:w="2830" w:type="dxa"/>
          </w:tcPr>
          <w:p w:rsidR="006D7AF3" w:rsidRDefault="006D7AF3" w:rsidP="00250D57">
            <w:pPr>
              <w:pStyle w:val="Nagwek"/>
              <w:rPr>
                <w:rFonts w:ascii="Adagio_Slab" w:hAnsi="Adagio_Slab"/>
                <w:i/>
                <w:sz w:val="18"/>
                <w:lang w:val="en-US"/>
              </w:rPr>
            </w:pPr>
            <w:r w:rsidRPr="009C5CF4">
              <w:rPr>
                <w:rFonts w:ascii="Adagio_Slab" w:hAnsi="Adagio_Slab"/>
                <w:i/>
                <w:sz w:val="18"/>
                <w:lang w:val="en-US"/>
              </w:rPr>
              <w:t>Date of submission:</w:t>
            </w:r>
          </w:p>
          <w:p w:rsidR="00D31048" w:rsidRPr="009C5CF4" w:rsidRDefault="00D31048" w:rsidP="00250D57">
            <w:pPr>
              <w:pStyle w:val="Nagwek"/>
              <w:rPr>
                <w:rFonts w:ascii="Adagio_Slab" w:hAnsi="Adagio_Slab"/>
                <w:i/>
                <w:sz w:val="18"/>
                <w:lang w:val="en-US"/>
              </w:rPr>
            </w:pPr>
          </w:p>
        </w:tc>
        <w:tc>
          <w:tcPr>
            <w:tcW w:w="3402" w:type="dxa"/>
            <w:vMerge/>
          </w:tcPr>
          <w:p w:rsidR="006D7AF3" w:rsidRPr="005F32D8" w:rsidRDefault="006D7AF3" w:rsidP="00250D57">
            <w:pPr>
              <w:pStyle w:val="Nagwek"/>
              <w:rPr>
                <w:rFonts w:ascii="Adagio_Slab" w:hAnsi="Adagio_Slab"/>
                <w:i/>
                <w:sz w:val="18"/>
                <w:lang w:val="en-US"/>
              </w:rPr>
            </w:pPr>
          </w:p>
        </w:tc>
        <w:tc>
          <w:tcPr>
            <w:tcW w:w="2830" w:type="dxa"/>
            <w:vMerge/>
          </w:tcPr>
          <w:p w:rsidR="006D7AF3" w:rsidRPr="005F32D8" w:rsidRDefault="006D7AF3" w:rsidP="00250D57">
            <w:pPr>
              <w:pStyle w:val="Nagwek"/>
              <w:rPr>
                <w:rFonts w:ascii="Adagio_Slab" w:hAnsi="Adagio_Slab"/>
                <w:i/>
                <w:sz w:val="18"/>
                <w:lang w:val="en-US"/>
              </w:rPr>
            </w:pPr>
          </w:p>
        </w:tc>
      </w:tr>
    </w:tbl>
    <w:p w:rsidR="006D7AF3" w:rsidRDefault="006D7AF3" w:rsidP="006D7AF3">
      <w:pPr>
        <w:spacing w:after="0" w:line="276" w:lineRule="auto"/>
        <w:jc w:val="center"/>
        <w:rPr>
          <w:rFonts w:ascii="Adagio_Slab" w:hAnsi="Adagio_Slab"/>
          <w:b/>
          <w:sz w:val="24"/>
          <w:lang w:val="en-US"/>
        </w:rPr>
      </w:pPr>
    </w:p>
    <w:p w:rsidR="006D7AF3" w:rsidRPr="00934020" w:rsidRDefault="006D7AF3" w:rsidP="006D7AF3">
      <w:pPr>
        <w:spacing w:after="0" w:line="276" w:lineRule="auto"/>
        <w:jc w:val="center"/>
        <w:rPr>
          <w:rFonts w:ascii="Adagio_Slab" w:hAnsi="Adagio_Slab"/>
          <w:b/>
          <w:sz w:val="28"/>
          <w:szCs w:val="24"/>
          <w:lang w:val="en-US"/>
        </w:rPr>
      </w:pPr>
      <w:r w:rsidRPr="00934020">
        <w:rPr>
          <w:rFonts w:ascii="Adagio_Slab" w:hAnsi="Adagio_Slab"/>
          <w:b/>
          <w:sz w:val="28"/>
          <w:szCs w:val="24"/>
          <w:lang w:val="en-US"/>
        </w:rPr>
        <w:t xml:space="preserve">Application for a scholarship during the </w:t>
      </w:r>
      <w:r w:rsidRPr="00934020">
        <w:rPr>
          <w:rFonts w:ascii="Radikal WUT" w:hAnsi="Radikal WUT"/>
          <w:b/>
          <w:sz w:val="28"/>
          <w:szCs w:val="24"/>
          <w:lang w:val="en-US"/>
        </w:rPr>
        <w:t>MobilityPW</w:t>
      </w:r>
      <w:r w:rsidRPr="00934020">
        <w:rPr>
          <w:rFonts w:ascii="Adagio_Slab" w:hAnsi="Adagio_Slab"/>
          <w:b/>
          <w:sz w:val="28"/>
          <w:szCs w:val="24"/>
          <w:lang w:val="en-US"/>
        </w:rPr>
        <w:t xml:space="preserve"> programme</w:t>
      </w:r>
    </w:p>
    <w:p w:rsidR="006D7AF3" w:rsidRPr="00EF5CBE" w:rsidRDefault="006D7AF3" w:rsidP="006D7AF3">
      <w:pPr>
        <w:spacing w:after="0" w:line="276" w:lineRule="auto"/>
        <w:jc w:val="center"/>
        <w:rPr>
          <w:rFonts w:ascii="Adagio_Slab" w:hAnsi="Adagio_Slab"/>
          <w:b/>
          <w:sz w:val="24"/>
          <w:lang w:val="en-US"/>
        </w:rPr>
      </w:pPr>
    </w:p>
    <w:tbl>
      <w:tblPr>
        <w:tblStyle w:val="Tabela-Siatka"/>
        <w:tblW w:w="9067" w:type="dxa"/>
        <w:tblLayout w:type="fixed"/>
        <w:tblLook w:val="04A0" w:firstRow="1" w:lastRow="0" w:firstColumn="1" w:lastColumn="0" w:noHBand="0" w:noVBand="1"/>
      </w:tblPr>
      <w:tblGrid>
        <w:gridCol w:w="1168"/>
        <w:gridCol w:w="1227"/>
        <w:gridCol w:w="1271"/>
        <w:gridCol w:w="900"/>
        <w:gridCol w:w="180"/>
        <w:gridCol w:w="720"/>
        <w:gridCol w:w="360"/>
        <w:gridCol w:w="540"/>
        <w:gridCol w:w="540"/>
        <w:gridCol w:w="360"/>
        <w:gridCol w:w="242"/>
        <w:gridCol w:w="478"/>
        <w:gridCol w:w="180"/>
        <w:gridCol w:w="901"/>
      </w:tblGrid>
      <w:tr w:rsidR="006D7AF3" w:rsidRPr="004B5C3B" w:rsidTr="00250D57">
        <w:trPr>
          <w:trHeight w:val="480"/>
        </w:trPr>
        <w:tc>
          <w:tcPr>
            <w:tcW w:w="9067" w:type="dxa"/>
            <w:gridSpan w:val="14"/>
          </w:tcPr>
          <w:p w:rsidR="006D7AF3" w:rsidRPr="0003684E" w:rsidRDefault="006D7AF3" w:rsidP="006D7AF3">
            <w:pPr>
              <w:pStyle w:val="Akapitzlist"/>
              <w:numPr>
                <w:ilvl w:val="0"/>
                <w:numId w:val="34"/>
              </w:numPr>
              <w:spacing w:before="120" w:after="120" w:line="276" w:lineRule="auto"/>
              <w:ind w:left="357" w:hanging="357"/>
              <w:rPr>
                <w:rFonts w:ascii="Adagio_Slab" w:hAnsi="Adagio_Slab"/>
                <w:b/>
                <w:lang w:val="en-GB"/>
              </w:rPr>
            </w:pPr>
            <w:r w:rsidRPr="0003684E">
              <w:rPr>
                <w:rFonts w:ascii="Adagio_Slab" w:hAnsi="Adagio_Slab"/>
                <w:b/>
                <w:lang w:val="en-GB"/>
              </w:rPr>
              <w:t>Applicant personal and contact data</w:t>
            </w:r>
          </w:p>
        </w:tc>
      </w:tr>
      <w:tr w:rsidR="006D7AF3" w:rsidTr="00250D57">
        <w:trPr>
          <w:trHeight w:val="296"/>
        </w:trPr>
        <w:tc>
          <w:tcPr>
            <w:tcW w:w="3666" w:type="dxa"/>
            <w:gridSpan w:val="3"/>
            <w:vAlign w:val="center"/>
          </w:tcPr>
          <w:p w:rsidR="006D7AF3" w:rsidRDefault="006D7AF3" w:rsidP="00250D57">
            <w:pPr>
              <w:spacing w:line="276" w:lineRule="auto"/>
              <w:rPr>
                <w:rFonts w:ascii="Adagio_Slab" w:hAnsi="Adagio_Slab"/>
                <w:lang w:val="en-US"/>
              </w:rPr>
            </w:pPr>
            <w:r>
              <w:rPr>
                <w:rFonts w:ascii="Adagio_Slab" w:hAnsi="Adagio_Slab"/>
                <w:i/>
                <w:sz w:val="18"/>
                <w:lang w:val="en-US"/>
              </w:rPr>
              <w:t>Last Name</w:t>
            </w:r>
          </w:p>
        </w:tc>
        <w:tc>
          <w:tcPr>
            <w:tcW w:w="5401" w:type="dxa"/>
            <w:gridSpan w:val="11"/>
            <w:vAlign w:val="center"/>
          </w:tcPr>
          <w:p w:rsidR="006D7AF3" w:rsidRDefault="006D7AF3" w:rsidP="00250D57">
            <w:pPr>
              <w:spacing w:line="276" w:lineRule="auto"/>
              <w:rPr>
                <w:rFonts w:ascii="Adagio_Slab" w:hAnsi="Adagio_Slab"/>
                <w:lang w:val="en-US"/>
              </w:rPr>
            </w:pPr>
            <w:r>
              <w:rPr>
                <w:rFonts w:ascii="Adagio_Slab" w:hAnsi="Adagio_Slab"/>
                <w:i/>
                <w:sz w:val="18"/>
                <w:lang w:val="en-US"/>
              </w:rPr>
              <w:t xml:space="preserve">First </w:t>
            </w:r>
            <w:r w:rsidRPr="008C7F17">
              <w:rPr>
                <w:rFonts w:ascii="Adagio_Slab" w:hAnsi="Adagio_Slab"/>
                <w:i/>
                <w:sz w:val="18"/>
                <w:lang w:val="en-US"/>
              </w:rPr>
              <w:t>Name</w:t>
            </w:r>
          </w:p>
        </w:tc>
      </w:tr>
      <w:tr w:rsidR="006D7AF3" w:rsidRPr="00D31048" w:rsidTr="00250D57">
        <w:trPr>
          <w:trHeight w:val="528"/>
        </w:trPr>
        <w:sdt>
          <w:sdtPr>
            <w:rPr>
              <w:rFonts w:ascii="Arial" w:hAnsi="Arial" w:cs="Arial"/>
              <w:iCs/>
              <w:color w:val="000000" w:themeColor="text1"/>
              <w:sz w:val="20"/>
              <w:szCs w:val="20"/>
            </w:rPr>
            <w:id w:val="757106467"/>
            <w:placeholder>
              <w:docPart w:val="FE2E61BE4ECB465B8290D0FA953EDF60"/>
            </w:placeholder>
            <w:text/>
          </w:sdtPr>
          <w:sdtContent>
            <w:tc>
              <w:tcPr>
                <w:tcW w:w="3666" w:type="dxa"/>
                <w:gridSpan w:val="3"/>
                <w:vAlign w:val="center"/>
              </w:tcPr>
              <w:p w:rsidR="006D7AF3" w:rsidRPr="00C419F4" w:rsidRDefault="004B5C3B" w:rsidP="004B5C3B">
                <w:pPr>
                  <w:spacing w:line="276" w:lineRule="auto"/>
                  <w:rPr>
                    <w:rFonts w:ascii="Arial" w:hAnsi="Arial" w:cs="Arial"/>
                    <w:iCs/>
                    <w:sz w:val="20"/>
                    <w:szCs w:val="20"/>
                  </w:rPr>
                </w:pPr>
                <w:proofErr w:type="spellStart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>click</w:t>
                </w:r>
                <w:proofErr w:type="spellEnd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 xml:space="preserve"> to </w:t>
                </w:r>
                <w:proofErr w:type="spellStart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>enter</w:t>
                </w:r>
                <w:proofErr w:type="spellEnd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 xml:space="preserve"> </w:t>
                </w:r>
                <w:proofErr w:type="spellStart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>text</w:t>
                </w:r>
                <w:proofErr w:type="spellEnd"/>
              </w:p>
            </w:tc>
          </w:sdtContent>
        </w:sdt>
        <w:sdt>
          <w:sdtPr>
            <w:rPr>
              <w:rFonts w:ascii="Arial" w:hAnsi="Arial" w:cs="Arial"/>
              <w:iCs/>
              <w:color w:val="000000" w:themeColor="text1"/>
              <w:sz w:val="20"/>
              <w:szCs w:val="20"/>
            </w:rPr>
            <w:id w:val="1946111863"/>
            <w:placeholder>
              <w:docPart w:val="5D9A29500D9F482F892D795F342B5898"/>
            </w:placeholder>
            <w:text/>
          </w:sdtPr>
          <w:sdtEndPr/>
          <w:sdtContent>
            <w:tc>
              <w:tcPr>
                <w:tcW w:w="5401" w:type="dxa"/>
                <w:gridSpan w:val="11"/>
                <w:vAlign w:val="center"/>
              </w:tcPr>
              <w:p w:rsidR="006D7AF3" w:rsidRPr="00FB4670" w:rsidRDefault="00C419F4" w:rsidP="00FB4670">
                <w:pPr>
                  <w:spacing w:line="276" w:lineRule="auto"/>
                  <w:rPr>
                    <w:rFonts w:ascii="Arial" w:hAnsi="Arial" w:cs="Arial"/>
                    <w:iCs/>
                    <w:color w:val="7F7F7F" w:themeColor="text1" w:themeTint="80"/>
                    <w:sz w:val="18"/>
                    <w:szCs w:val="18"/>
                  </w:rPr>
                </w:pPr>
                <w:proofErr w:type="spellStart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>click</w:t>
                </w:r>
                <w:proofErr w:type="spellEnd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 xml:space="preserve"> to </w:t>
                </w:r>
                <w:proofErr w:type="spellStart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>enter</w:t>
                </w:r>
                <w:proofErr w:type="spellEnd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 xml:space="preserve"> </w:t>
                </w:r>
                <w:proofErr w:type="spellStart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>text</w:t>
                </w:r>
                <w:proofErr w:type="spellEnd"/>
              </w:p>
            </w:tc>
          </w:sdtContent>
        </w:sdt>
      </w:tr>
      <w:tr w:rsidR="006D7AF3" w:rsidRPr="00D31048" w:rsidTr="00CD0FD8">
        <w:trPr>
          <w:trHeight w:val="636"/>
        </w:trPr>
        <w:tc>
          <w:tcPr>
            <w:tcW w:w="1168" w:type="dxa"/>
            <w:vAlign w:val="center"/>
          </w:tcPr>
          <w:p w:rsidR="006D7AF3" w:rsidRDefault="006D7AF3" w:rsidP="00250D57">
            <w:pPr>
              <w:spacing w:line="276" w:lineRule="auto"/>
              <w:jc w:val="center"/>
              <w:rPr>
                <w:rFonts w:ascii="Adagio_Slab" w:hAnsi="Adagio_Slab"/>
                <w:lang w:val="en-US"/>
              </w:rPr>
            </w:pPr>
            <w:r w:rsidRPr="008C7F17">
              <w:rPr>
                <w:rFonts w:ascii="Adagio_Slab" w:hAnsi="Adagio_Slab"/>
                <w:i/>
                <w:sz w:val="18"/>
                <w:lang w:val="en-US"/>
              </w:rPr>
              <w:t>PhD</w:t>
            </w:r>
            <w:r>
              <w:rPr>
                <w:rFonts w:ascii="Adagio_Slab" w:hAnsi="Adagio_Slab"/>
                <w:i/>
                <w:sz w:val="18"/>
                <w:lang w:val="en-US"/>
              </w:rPr>
              <w:t xml:space="preserve"> Candidate </w:t>
            </w:r>
            <w:r w:rsidRPr="008A5A56">
              <w:rPr>
                <w:rFonts w:ascii="Adagio_Slab" w:hAnsi="Adagio_Slab"/>
                <w:i/>
                <w:sz w:val="18"/>
                <w:vertAlign w:val="superscript"/>
                <w:lang w:val="en-US"/>
              </w:rPr>
              <w:t>1</w:t>
            </w:r>
          </w:p>
        </w:tc>
        <w:tc>
          <w:tcPr>
            <w:tcW w:w="1227" w:type="dxa"/>
            <w:vAlign w:val="center"/>
          </w:tcPr>
          <w:p w:rsidR="006D7AF3" w:rsidRDefault="00CD0FD8" w:rsidP="00250D57">
            <w:pPr>
              <w:spacing w:line="276" w:lineRule="auto"/>
              <w:jc w:val="center"/>
              <w:rPr>
                <w:rFonts w:ascii="Adagio_Slab" w:hAnsi="Adagio_Slab"/>
                <w:lang w:val="en-US"/>
              </w:rPr>
            </w:pPr>
            <w:r>
              <w:rPr>
                <w:rFonts w:ascii="Adagio_Slab" w:hAnsi="Adagio_Slab"/>
                <w:i/>
                <w:sz w:val="18"/>
                <w:lang w:val="en-US"/>
              </w:rPr>
              <w:t>Student number</w:t>
            </w:r>
          </w:p>
        </w:tc>
        <w:tc>
          <w:tcPr>
            <w:tcW w:w="1271" w:type="dxa"/>
            <w:vAlign w:val="center"/>
          </w:tcPr>
          <w:p w:rsidR="006D7AF3" w:rsidRDefault="006D7AF3" w:rsidP="00250D57">
            <w:pPr>
              <w:spacing w:line="276" w:lineRule="auto"/>
              <w:jc w:val="center"/>
              <w:rPr>
                <w:rFonts w:ascii="Adagio_Slab" w:hAnsi="Adagio_Slab"/>
                <w:lang w:val="en-US"/>
              </w:rPr>
            </w:pPr>
            <w:r>
              <w:rPr>
                <w:rFonts w:ascii="Adagio_Slab" w:hAnsi="Adagio_Slab"/>
                <w:i/>
                <w:sz w:val="18"/>
                <w:lang w:val="en-US"/>
              </w:rPr>
              <w:t>Semester of studying</w:t>
            </w:r>
          </w:p>
        </w:tc>
        <w:tc>
          <w:tcPr>
            <w:tcW w:w="1080" w:type="dxa"/>
            <w:gridSpan w:val="2"/>
            <w:vAlign w:val="center"/>
          </w:tcPr>
          <w:p w:rsidR="006D7AF3" w:rsidRDefault="006D7AF3" w:rsidP="00250D57">
            <w:pPr>
              <w:spacing w:line="276" w:lineRule="auto"/>
              <w:jc w:val="center"/>
              <w:rPr>
                <w:rFonts w:ascii="Adagio_Slab" w:hAnsi="Adagio_Slab"/>
                <w:lang w:val="en-US"/>
              </w:rPr>
            </w:pPr>
            <w:r>
              <w:rPr>
                <w:rFonts w:ascii="Adagio_Slab" w:hAnsi="Adagio_Slab"/>
                <w:i/>
                <w:sz w:val="18"/>
                <w:lang w:val="en-US"/>
              </w:rPr>
              <w:t xml:space="preserve">Academic staff </w:t>
            </w:r>
            <w:r w:rsidRPr="008C7F17">
              <w:rPr>
                <w:rFonts w:ascii="Adagio_Slab" w:hAnsi="Adagio_Slab"/>
                <w:i/>
                <w:sz w:val="18"/>
                <w:vertAlign w:val="superscript"/>
                <w:lang w:val="en-US"/>
              </w:rPr>
              <w:t>1</w:t>
            </w:r>
          </w:p>
        </w:tc>
        <w:tc>
          <w:tcPr>
            <w:tcW w:w="1080" w:type="dxa"/>
            <w:gridSpan w:val="2"/>
            <w:vAlign w:val="center"/>
          </w:tcPr>
          <w:p w:rsidR="006D7AF3" w:rsidRDefault="006D7AF3" w:rsidP="00250D57">
            <w:pPr>
              <w:spacing w:line="276" w:lineRule="auto"/>
              <w:jc w:val="center"/>
              <w:rPr>
                <w:rFonts w:ascii="Adagio_Slab" w:hAnsi="Adagio_Slab"/>
                <w:lang w:val="en-US"/>
              </w:rPr>
            </w:pPr>
            <w:r>
              <w:rPr>
                <w:rFonts w:ascii="Adagio_Slab" w:hAnsi="Adagio_Slab"/>
                <w:i/>
                <w:sz w:val="18"/>
                <w:lang w:val="en-US"/>
              </w:rPr>
              <w:t>Academic position</w:t>
            </w:r>
          </w:p>
        </w:tc>
        <w:tc>
          <w:tcPr>
            <w:tcW w:w="1080" w:type="dxa"/>
            <w:gridSpan w:val="2"/>
            <w:vAlign w:val="center"/>
          </w:tcPr>
          <w:p w:rsidR="006D7AF3" w:rsidRDefault="006D7AF3" w:rsidP="00250D57">
            <w:pPr>
              <w:spacing w:line="276" w:lineRule="auto"/>
              <w:jc w:val="center"/>
              <w:rPr>
                <w:rFonts w:ascii="Adagio_Slab" w:hAnsi="Adagio_Slab"/>
                <w:lang w:val="en-US"/>
              </w:rPr>
            </w:pPr>
            <w:r>
              <w:rPr>
                <w:rFonts w:ascii="Adagio_Slab" w:hAnsi="Adagio_Slab"/>
                <w:i/>
                <w:sz w:val="18"/>
                <w:lang w:val="en-US"/>
              </w:rPr>
              <w:t xml:space="preserve">Visitor </w:t>
            </w:r>
            <w:r w:rsidRPr="008C7F17">
              <w:rPr>
                <w:rFonts w:ascii="Adagio_Slab" w:hAnsi="Adagio_Slab"/>
                <w:i/>
                <w:sz w:val="18"/>
                <w:vertAlign w:val="superscript"/>
                <w:lang w:val="en-US"/>
              </w:rPr>
              <w:t>1</w:t>
            </w:r>
          </w:p>
        </w:tc>
        <w:tc>
          <w:tcPr>
            <w:tcW w:w="1080" w:type="dxa"/>
            <w:gridSpan w:val="3"/>
            <w:vAlign w:val="center"/>
          </w:tcPr>
          <w:p w:rsidR="006D7AF3" w:rsidRDefault="006D7AF3" w:rsidP="00250D57">
            <w:pPr>
              <w:spacing w:line="276" w:lineRule="auto"/>
              <w:jc w:val="center"/>
              <w:rPr>
                <w:rFonts w:ascii="Adagio_Slab" w:hAnsi="Adagio_Slab"/>
                <w:lang w:val="en-US"/>
              </w:rPr>
            </w:pPr>
            <w:r>
              <w:rPr>
                <w:rFonts w:ascii="Adagio_Slab" w:hAnsi="Adagio_Slab"/>
                <w:i/>
                <w:sz w:val="18"/>
                <w:lang w:val="en-US"/>
              </w:rPr>
              <w:t xml:space="preserve">Female </w:t>
            </w:r>
            <w:r w:rsidRPr="00E96812">
              <w:rPr>
                <w:rFonts w:ascii="Adagio_Slab" w:hAnsi="Adagio_Slab"/>
                <w:i/>
                <w:sz w:val="18"/>
                <w:vertAlign w:val="superscript"/>
                <w:lang w:val="en-US"/>
              </w:rPr>
              <w:t>1</w:t>
            </w:r>
          </w:p>
        </w:tc>
        <w:tc>
          <w:tcPr>
            <w:tcW w:w="1081" w:type="dxa"/>
            <w:gridSpan w:val="2"/>
            <w:vAlign w:val="center"/>
          </w:tcPr>
          <w:p w:rsidR="006D7AF3" w:rsidRDefault="006D7AF3" w:rsidP="00250D57">
            <w:pPr>
              <w:spacing w:line="276" w:lineRule="auto"/>
              <w:jc w:val="center"/>
              <w:rPr>
                <w:rFonts w:ascii="Adagio_Slab" w:hAnsi="Adagio_Slab"/>
                <w:lang w:val="en-US"/>
              </w:rPr>
            </w:pPr>
            <w:r>
              <w:rPr>
                <w:rFonts w:ascii="Adagio_Slab" w:hAnsi="Adagio_Slab"/>
                <w:i/>
                <w:sz w:val="18"/>
                <w:lang w:val="en-US"/>
              </w:rPr>
              <w:t xml:space="preserve">Male </w:t>
            </w:r>
            <w:r w:rsidRPr="00E96812">
              <w:rPr>
                <w:rFonts w:ascii="Adagio_Slab" w:hAnsi="Adagio_Slab"/>
                <w:i/>
                <w:sz w:val="18"/>
                <w:vertAlign w:val="superscript"/>
                <w:lang w:val="en-US"/>
              </w:rPr>
              <w:t>1</w:t>
            </w:r>
          </w:p>
        </w:tc>
      </w:tr>
      <w:tr w:rsidR="006D7AF3" w:rsidTr="00CD0FD8">
        <w:trPr>
          <w:trHeight w:val="636"/>
        </w:trPr>
        <w:tc>
          <w:tcPr>
            <w:tcW w:w="1168" w:type="dxa"/>
            <w:vAlign w:val="center"/>
          </w:tcPr>
          <w:sdt>
            <w:sdtPr>
              <w:rPr>
                <w:rFonts w:ascii="Adagio_Slab" w:hAnsi="Adagio_Slab"/>
                <w:lang w:val="en-US"/>
              </w:rPr>
              <w:id w:val="-13588840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D7AF3" w:rsidRDefault="00CD0FD8" w:rsidP="00250D57">
                <w:pPr>
                  <w:spacing w:line="276" w:lineRule="auto"/>
                  <w:jc w:val="center"/>
                  <w:rPr>
                    <w:rFonts w:ascii="Adagio_Slab" w:hAnsi="Adagio_Slab"/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sdtContent>
          </w:sdt>
        </w:tc>
        <w:tc>
          <w:tcPr>
            <w:tcW w:w="1227" w:type="dxa"/>
            <w:vAlign w:val="center"/>
          </w:tcPr>
          <w:p w:rsidR="006D7AF3" w:rsidRPr="00FB4670" w:rsidRDefault="00CD0FD8" w:rsidP="00FB4670">
            <w:pPr>
              <w:spacing w:line="276" w:lineRule="auto"/>
              <w:rPr>
                <w:rFonts w:ascii="Adagio_Slab" w:hAnsi="Adagio_Slab"/>
              </w:rPr>
            </w:pPr>
            <w:r w:rsidRPr="00FB4670">
              <w:rPr>
                <w:rFonts w:ascii="Adagio_Slab" w:hAnsi="Adagio_Slab"/>
              </w:rPr>
              <w:t xml:space="preserve">  </w:t>
            </w:r>
            <w:sdt>
              <w:sdtPr>
                <w:rPr>
                  <w:rFonts w:ascii="Arial" w:hAnsi="Arial" w:cs="Arial"/>
                  <w:iCs/>
                  <w:color w:val="000000" w:themeColor="text1"/>
                  <w:sz w:val="20"/>
                  <w:szCs w:val="20"/>
                </w:rPr>
                <w:id w:val="-2031861869"/>
                <w:placeholder>
                  <w:docPart w:val="2F169CE9A8DD41D59825730DBB1046C1"/>
                </w:placeholder>
                <w:text/>
              </w:sdtPr>
              <w:sdtEndPr/>
              <w:sdtContent>
                <w:proofErr w:type="spellStart"/>
                <w:r w:rsidR="00C419F4"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>click</w:t>
                </w:r>
                <w:proofErr w:type="spellEnd"/>
                <w:r w:rsidR="00C419F4"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 xml:space="preserve"> to </w:t>
                </w:r>
                <w:proofErr w:type="spellStart"/>
                <w:r w:rsidR="00C419F4"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>enter</w:t>
                </w:r>
                <w:proofErr w:type="spellEnd"/>
                <w:r w:rsidR="00C419F4"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 xml:space="preserve"> </w:t>
                </w:r>
                <w:proofErr w:type="spellStart"/>
                <w:r w:rsidR="00C419F4"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>text</w:t>
                </w:r>
                <w:proofErr w:type="spellEnd"/>
              </w:sdtContent>
            </w:sdt>
          </w:p>
        </w:tc>
        <w:sdt>
          <w:sdtPr>
            <w:rPr>
              <w:rFonts w:ascii="Arial" w:hAnsi="Arial" w:cs="Arial"/>
              <w:iCs/>
              <w:color w:val="000000" w:themeColor="text1"/>
              <w:sz w:val="20"/>
              <w:szCs w:val="20"/>
            </w:rPr>
            <w:id w:val="-1297215371"/>
            <w:placeholder>
              <w:docPart w:val="82E667F15BAD438C87F2765BD8CDACA0"/>
            </w:placeholder>
            <w:text/>
          </w:sdtPr>
          <w:sdtEndPr/>
          <w:sdtContent>
            <w:tc>
              <w:tcPr>
                <w:tcW w:w="1271" w:type="dxa"/>
                <w:vAlign w:val="center"/>
              </w:tcPr>
              <w:p w:rsidR="006D7AF3" w:rsidRPr="00FB4670" w:rsidRDefault="00C419F4" w:rsidP="00C419F4">
                <w:pPr>
                  <w:spacing w:line="276" w:lineRule="auto"/>
                  <w:jc w:val="center"/>
                  <w:rPr>
                    <w:rFonts w:ascii="Adagio_Slab" w:hAnsi="Adagio_Slab"/>
                  </w:rPr>
                </w:pPr>
                <w:proofErr w:type="spellStart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>click</w:t>
                </w:r>
                <w:proofErr w:type="spellEnd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 xml:space="preserve"> to </w:t>
                </w:r>
                <w:proofErr w:type="spellStart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>enter</w:t>
                </w:r>
                <w:proofErr w:type="spellEnd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 xml:space="preserve"> </w:t>
                </w:r>
                <w:proofErr w:type="spellStart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>text</w:t>
                </w:r>
                <w:proofErr w:type="spellEnd"/>
              </w:p>
            </w:tc>
          </w:sdtContent>
        </w:sdt>
        <w:tc>
          <w:tcPr>
            <w:tcW w:w="1080" w:type="dxa"/>
            <w:gridSpan w:val="2"/>
            <w:vAlign w:val="center"/>
          </w:tcPr>
          <w:sdt>
            <w:sdtPr>
              <w:rPr>
                <w:rFonts w:ascii="Adagio_Slab" w:hAnsi="Adagio_Slab"/>
                <w:lang w:val="en-US"/>
              </w:rPr>
              <w:id w:val="18979322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D7AF3" w:rsidRDefault="00B4314B" w:rsidP="00250D57">
                <w:pPr>
                  <w:spacing w:line="276" w:lineRule="auto"/>
                  <w:jc w:val="center"/>
                  <w:rPr>
                    <w:rFonts w:ascii="Adagio_Slab" w:hAnsi="Adagio_Slab"/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sdtContent>
          </w:sdt>
        </w:tc>
        <w:sdt>
          <w:sdtPr>
            <w:rPr>
              <w:rFonts w:ascii="Arial" w:hAnsi="Arial" w:cs="Arial"/>
              <w:iCs/>
              <w:color w:val="000000" w:themeColor="text1"/>
              <w:sz w:val="20"/>
              <w:szCs w:val="20"/>
            </w:rPr>
            <w:id w:val="-1995640043"/>
            <w:placeholder>
              <w:docPart w:val="85603842156E45A491BDF2C33CAD1180"/>
            </w:placeholder>
            <w:text/>
          </w:sdtPr>
          <w:sdtEndPr/>
          <w:sdtContent>
            <w:tc>
              <w:tcPr>
                <w:tcW w:w="1080" w:type="dxa"/>
                <w:gridSpan w:val="2"/>
                <w:vAlign w:val="center"/>
              </w:tcPr>
              <w:p w:rsidR="006D7AF3" w:rsidRDefault="00C419F4" w:rsidP="00250D57">
                <w:pPr>
                  <w:spacing w:line="276" w:lineRule="auto"/>
                  <w:jc w:val="center"/>
                  <w:rPr>
                    <w:rFonts w:ascii="Adagio_Slab" w:hAnsi="Adagio_Slab"/>
                    <w:lang w:val="en-US"/>
                  </w:rPr>
                </w:pPr>
                <w:proofErr w:type="spellStart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>click</w:t>
                </w:r>
                <w:proofErr w:type="spellEnd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 xml:space="preserve"> to </w:t>
                </w:r>
                <w:proofErr w:type="spellStart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>enter</w:t>
                </w:r>
                <w:proofErr w:type="spellEnd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 xml:space="preserve"> </w:t>
                </w:r>
                <w:proofErr w:type="spellStart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>text</w:t>
                </w:r>
                <w:proofErr w:type="spellEnd"/>
              </w:p>
            </w:tc>
          </w:sdtContent>
        </w:sdt>
        <w:tc>
          <w:tcPr>
            <w:tcW w:w="1080" w:type="dxa"/>
            <w:gridSpan w:val="2"/>
            <w:vAlign w:val="center"/>
          </w:tcPr>
          <w:sdt>
            <w:sdtPr>
              <w:rPr>
                <w:rFonts w:ascii="Adagio_Slab" w:hAnsi="Adagio_Slab"/>
                <w:lang w:val="en-US"/>
              </w:rPr>
              <w:id w:val="-16929845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D7AF3" w:rsidRDefault="00CD0FD8" w:rsidP="00250D57">
                <w:pPr>
                  <w:spacing w:line="276" w:lineRule="auto"/>
                  <w:jc w:val="center"/>
                  <w:rPr>
                    <w:rFonts w:ascii="Adagio_Slab" w:hAnsi="Adagio_Slab"/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sdtContent>
          </w:sdt>
        </w:tc>
        <w:tc>
          <w:tcPr>
            <w:tcW w:w="1080" w:type="dxa"/>
            <w:gridSpan w:val="3"/>
            <w:vAlign w:val="center"/>
          </w:tcPr>
          <w:sdt>
            <w:sdtPr>
              <w:rPr>
                <w:rFonts w:ascii="Adagio_Slab" w:hAnsi="Adagio_Slab"/>
                <w:lang w:val="en-US"/>
              </w:rPr>
              <w:id w:val="-1632391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D7AF3" w:rsidRDefault="00FB4670" w:rsidP="00250D57">
                <w:pPr>
                  <w:spacing w:line="276" w:lineRule="auto"/>
                  <w:jc w:val="center"/>
                  <w:rPr>
                    <w:rFonts w:ascii="Adagio_Slab" w:hAnsi="Adagio_Slab"/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sdtContent>
          </w:sdt>
        </w:tc>
        <w:tc>
          <w:tcPr>
            <w:tcW w:w="1081" w:type="dxa"/>
            <w:gridSpan w:val="2"/>
            <w:vAlign w:val="center"/>
          </w:tcPr>
          <w:sdt>
            <w:sdtPr>
              <w:rPr>
                <w:rFonts w:ascii="Adagio_Slab" w:hAnsi="Adagio_Slab"/>
                <w:lang w:val="en-US"/>
              </w:rPr>
              <w:id w:val="73327387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D7AF3" w:rsidRDefault="004436EE" w:rsidP="00250D57">
                <w:pPr>
                  <w:spacing w:line="276" w:lineRule="auto"/>
                  <w:jc w:val="center"/>
                  <w:rPr>
                    <w:rFonts w:ascii="Adagio_Slab" w:hAnsi="Adagio_Slab"/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sdtContent>
          </w:sdt>
        </w:tc>
      </w:tr>
      <w:tr w:rsidR="006D7AF3" w:rsidRPr="00D67B6C" w:rsidTr="00250D57">
        <w:tc>
          <w:tcPr>
            <w:tcW w:w="3666" w:type="dxa"/>
            <w:gridSpan w:val="3"/>
            <w:vAlign w:val="center"/>
          </w:tcPr>
          <w:p w:rsidR="006D7AF3" w:rsidRPr="008C7F17" w:rsidRDefault="006D7AF3" w:rsidP="00250D57">
            <w:pPr>
              <w:spacing w:line="276" w:lineRule="auto"/>
              <w:rPr>
                <w:rFonts w:ascii="Adagio_Slab" w:hAnsi="Adagio_Slab"/>
                <w:i/>
                <w:lang w:val="en-US"/>
              </w:rPr>
            </w:pPr>
            <w:r>
              <w:rPr>
                <w:rFonts w:ascii="Adagio_Slab" w:hAnsi="Adagio_Slab"/>
                <w:i/>
                <w:sz w:val="18"/>
                <w:lang w:val="en-US"/>
              </w:rPr>
              <w:t>Faculty / Institute / Division</w:t>
            </w:r>
          </w:p>
        </w:tc>
        <w:tc>
          <w:tcPr>
            <w:tcW w:w="5401" w:type="dxa"/>
            <w:gridSpan w:val="11"/>
            <w:vAlign w:val="center"/>
          </w:tcPr>
          <w:p w:rsidR="006D7AF3" w:rsidRPr="008C7F17" w:rsidRDefault="006D7AF3" w:rsidP="00250D57">
            <w:pPr>
              <w:spacing w:line="276" w:lineRule="auto"/>
              <w:rPr>
                <w:rFonts w:ascii="Adagio_Slab" w:hAnsi="Adagio_Slab"/>
                <w:i/>
                <w:sz w:val="18"/>
                <w:lang w:val="en-US"/>
              </w:rPr>
            </w:pPr>
            <w:r w:rsidRPr="008C7F17">
              <w:rPr>
                <w:rFonts w:ascii="Adagio_Slab" w:hAnsi="Adagio_Slab"/>
                <w:i/>
                <w:sz w:val="18"/>
                <w:lang w:val="en-US"/>
              </w:rPr>
              <w:t>Address</w:t>
            </w:r>
            <w:r>
              <w:rPr>
                <w:rFonts w:ascii="Adagio_Slab" w:hAnsi="Adagio_Slab"/>
                <w:i/>
                <w:sz w:val="18"/>
                <w:lang w:val="en-US"/>
              </w:rPr>
              <w:t xml:space="preserve"> / Tel. / e-mail</w:t>
            </w:r>
          </w:p>
        </w:tc>
      </w:tr>
      <w:tr w:rsidR="006D7AF3" w:rsidRPr="00C419F4" w:rsidTr="00250D57">
        <w:trPr>
          <w:trHeight w:val="629"/>
        </w:trPr>
        <w:sdt>
          <w:sdtPr>
            <w:rPr>
              <w:rFonts w:ascii="Arial" w:hAnsi="Arial" w:cs="Arial"/>
              <w:iCs/>
              <w:color w:val="000000" w:themeColor="text1"/>
              <w:sz w:val="20"/>
              <w:szCs w:val="20"/>
            </w:rPr>
            <w:id w:val="2027210106"/>
            <w:placeholder>
              <w:docPart w:val="DF8D990A5D754DD79C875A76AB246F0A"/>
            </w:placeholder>
            <w:text/>
          </w:sdtPr>
          <w:sdtEndPr/>
          <w:sdtContent>
            <w:tc>
              <w:tcPr>
                <w:tcW w:w="3666" w:type="dxa"/>
                <w:gridSpan w:val="3"/>
                <w:vAlign w:val="center"/>
              </w:tcPr>
              <w:p w:rsidR="006D7AF3" w:rsidRPr="00FB4670" w:rsidRDefault="00C419F4" w:rsidP="00FB4670">
                <w:pPr>
                  <w:spacing w:line="276" w:lineRule="auto"/>
                  <w:rPr>
                    <w:rFonts w:ascii="Adagio_Slab" w:hAnsi="Adagio_Slab"/>
                  </w:rPr>
                </w:pPr>
                <w:proofErr w:type="spellStart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>click</w:t>
                </w:r>
                <w:proofErr w:type="spellEnd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 xml:space="preserve"> to </w:t>
                </w:r>
                <w:proofErr w:type="spellStart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>enter</w:t>
                </w:r>
                <w:proofErr w:type="spellEnd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 xml:space="preserve"> </w:t>
                </w:r>
                <w:proofErr w:type="spellStart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>text</w:t>
                </w:r>
                <w:proofErr w:type="spellEnd"/>
              </w:p>
            </w:tc>
          </w:sdtContent>
        </w:sdt>
        <w:sdt>
          <w:sdtPr>
            <w:rPr>
              <w:rFonts w:ascii="Arial" w:hAnsi="Arial" w:cs="Arial"/>
              <w:iCs/>
              <w:color w:val="000000" w:themeColor="text1"/>
              <w:sz w:val="20"/>
              <w:szCs w:val="20"/>
            </w:rPr>
            <w:id w:val="1377887394"/>
            <w:placeholder>
              <w:docPart w:val="B17B280162C044E69856B116EAAD2A9F"/>
            </w:placeholder>
            <w:text/>
          </w:sdtPr>
          <w:sdtEndPr/>
          <w:sdtContent>
            <w:tc>
              <w:tcPr>
                <w:tcW w:w="5401" w:type="dxa"/>
                <w:gridSpan w:val="11"/>
                <w:vAlign w:val="center"/>
              </w:tcPr>
              <w:p w:rsidR="006D7AF3" w:rsidRPr="00C419F4" w:rsidRDefault="00C419F4" w:rsidP="00C419F4">
                <w:pPr>
                  <w:spacing w:line="276" w:lineRule="auto"/>
                  <w:rPr>
                    <w:rFonts w:ascii="Adagio_Slab" w:hAnsi="Adagio_Slab"/>
                  </w:rPr>
                </w:pPr>
                <w:proofErr w:type="spellStart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>click</w:t>
                </w:r>
                <w:proofErr w:type="spellEnd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 xml:space="preserve"> to </w:t>
                </w:r>
                <w:proofErr w:type="spellStart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>enter</w:t>
                </w:r>
                <w:proofErr w:type="spellEnd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 xml:space="preserve"> </w:t>
                </w:r>
                <w:proofErr w:type="spellStart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>text</w:t>
                </w:r>
                <w:proofErr w:type="spellEnd"/>
              </w:p>
            </w:tc>
          </w:sdtContent>
        </w:sdt>
      </w:tr>
      <w:tr w:rsidR="006D7AF3" w:rsidRPr="00D7312C" w:rsidTr="00250D57">
        <w:tc>
          <w:tcPr>
            <w:tcW w:w="3666" w:type="dxa"/>
            <w:gridSpan w:val="3"/>
            <w:vAlign w:val="center"/>
          </w:tcPr>
          <w:p w:rsidR="006D7AF3" w:rsidRPr="008C7F17" w:rsidRDefault="006D7AF3" w:rsidP="00250D57">
            <w:pPr>
              <w:spacing w:line="276" w:lineRule="auto"/>
              <w:rPr>
                <w:rFonts w:ascii="Adagio_Slab" w:hAnsi="Adagio_Slab"/>
                <w:i/>
                <w:sz w:val="18"/>
                <w:lang w:val="en-US"/>
              </w:rPr>
            </w:pPr>
            <w:r w:rsidRPr="00AF03A0">
              <w:rPr>
                <w:rFonts w:ascii="Adagio_Slab" w:hAnsi="Adagio_Slab"/>
                <w:i/>
                <w:sz w:val="18"/>
                <w:lang w:val="en-US"/>
              </w:rPr>
              <w:t>PESE</w:t>
            </w:r>
            <w:r>
              <w:rPr>
                <w:rFonts w:ascii="Adagio_Slab" w:hAnsi="Adagio_Slab"/>
                <w:i/>
                <w:sz w:val="18"/>
                <w:lang w:val="en-US"/>
              </w:rPr>
              <w:t>L / Date of birth (Visitor)</w:t>
            </w:r>
          </w:p>
        </w:tc>
        <w:tc>
          <w:tcPr>
            <w:tcW w:w="5401" w:type="dxa"/>
            <w:gridSpan w:val="11"/>
            <w:vAlign w:val="center"/>
          </w:tcPr>
          <w:p w:rsidR="006D7AF3" w:rsidRPr="008C7F17" w:rsidRDefault="006D7AF3" w:rsidP="00250D57">
            <w:pPr>
              <w:spacing w:line="276" w:lineRule="auto"/>
              <w:rPr>
                <w:rFonts w:ascii="Adagio_Slab" w:hAnsi="Adagio_Slab"/>
                <w:i/>
                <w:iCs/>
                <w:sz w:val="18"/>
                <w:szCs w:val="18"/>
                <w:lang w:val="en-US"/>
              </w:rPr>
            </w:pPr>
            <w:r w:rsidRPr="2C6ECE99">
              <w:rPr>
                <w:rFonts w:ascii="Adagio_Slab" w:hAnsi="Adagio_Slab"/>
                <w:i/>
                <w:iCs/>
                <w:sz w:val="18"/>
                <w:szCs w:val="18"/>
                <w:lang w:val="en-US"/>
              </w:rPr>
              <w:t>Period of scientific activity</w:t>
            </w:r>
            <w:r w:rsidR="0003684E">
              <w:rPr>
                <w:rFonts w:ascii="Adagio_Slab" w:hAnsi="Adagio_Slab"/>
                <w:i/>
                <w:iCs/>
                <w:sz w:val="18"/>
                <w:szCs w:val="18"/>
                <w:lang w:val="en-US"/>
              </w:rPr>
              <w:t xml:space="preserve"> </w:t>
            </w:r>
            <w:r w:rsidR="0003684E" w:rsidRPr="008A5A56">
              <w:rPr>
                <w:rFonts w:ascii="Adagio_Slab" w:hAnsi="Adagio_Slab"/>
                <w:i/>
                <w:sz w:val="18"/>
                <w:vertAlign w:val="superscript"/>
                <w:lang w:val="en-US"/>
              </w:rPr>
              <w:t>1</w:t>
            </w:r>
          </w:p>
        </w:tc>
      </w:tr>
      <w:tr w:rsidR="006D7AF3" w:rsidRPr="00D7312C" w:rsidTr="00CD0FD8">
        <w:trPr>
          <w:trHeight w:val="624"/>
        </w:trPr>
        <w:sdt>
          <w:sdtPr>
            <w:rPr>
              <w:rFonts w:ascii="Arial" w:hAnsi="Arial" w:cs="Arial"/>
              <w:iCs/>
              <w:color w:val="000000" w:themeColor="text1"/>
              <w:sz w:val="20"/>
              <w:szCs w:val="20"/>
            </w:rPr>
            <w:id w:val="1561366834"/>
            <w:placeholder>
              <w:docPart w:val="011C095403094423A4E46E26266DF2A3"/>
            </w:placeholder>
            <w:text/>
          </w:sdtPr>
          <w:sdtEndPr/>
          <w:sdtContent>
            <w:tc>
              <w:tcPr>
                <w:tcW w:w="3666" w:type="dxa"/>
                <w:gridSpan w:val="3"/>
                <w:vAlign w:val="center"/>
              </w:tcPr>
              <w:p w:rsidR="006D7AF3" w:rsidRPr="00C419F4" w:rsidRDefault="00C419F4" w:rsidP="00C419F4">
                <w:pPr>
                  <w:spacing w:line="276" w:lineRule="auto"/>
                  <w:rPr>
                    <w:rFonts w:ascii="Adagio_Slab" w:hAnsi="Adagio_Slab"/>
                  </w:rPr>
                </w:pPr>
                <w:proofErr w:type="spellStart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>click</w:t>
                </w:r>
                <w:proofErr w:type="spellEnd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 xml:space="preserve"> to </w:t>
                </w:r>
                <w:proofErr w:type="spellStart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>enter</w:t>
                </w:r>
                <w:proofErr w:type="spellEnd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 xml:space="preserve"> </w:t>
                </w:r>
                <w:proofErr w:type="spellStart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>text</w:t>
                </w:r>
                <w:proofErr w:type="spellEnd"/>
              </w:p>
            </w:tc>
          </w:sdtContent>
        </w:sdt>
        <w:tc>
          <w:tcPr>
            <w:tcW w:w="900" w:type="dxa"/>
            <w:vAlign w:val="center"/>
          </w:tcPr>
          <w:p w:rsidR="006D7AF3" w:rsidRDefault="006D7AF3" w:rsidP="00250D57">
            <w:pPr>
              <w:spacing w:line="276" w:lineRule="auto"/>
              <w:jc w:val="center"/>
              <w:rPr>
                <w:rFonts w:ascii="Adagio_Slab" w:hAnsi="Adagio_Slab"/>
                <w:i/>
                <w:sz w:val="18"/>
                <w:lang w:val="en-US"/>
              </w:rPr>
            </w:pPr>
            <w:r>
              <w:rPr>
                <w:rFonts w:ascii="Adagio_Slab" w:hAnsi="Adagio_Slab"/>
                <w:i/>
                <w:sz w:val="18"/>
                <w:lang w:val="en-US"/>
              </w:rPr>
              <w:t>Short-period</w:t>
            </w:r>
          </w:p>
          <w:p w:rsidR="006D7AF3" w:rsidRDefault="006D7AF3" w:rsidP="00250D57">
            <w:pPr>
              <w:spacing w:line="276" w:lineRule="auto"/>
              <w:jc w:val="center"/>
              <w:rPr>
                <w:rFonts w:ascii="Adagio_Slab" w:hAnsi="Adagio_Slab"/>
                <w:lang w:val="en-US"/>
              </w:rPr>
            </w:pPr>
            <w:r>
              <w:rPr>
                <w:rFonts w:ascii="Adagio_Slab" w:hAnsi="Adagio_Slab"/>
                <w:i/>
                <w:sz w:val="18"/>
                <w:lang w:val="en-US"/>
              </w:rPr>
              <w:t>(5 – 31 days)</w:t>
            </w:r>
          </w:p>
        </w:tc>
        <w:tc>
          <w:tcPr>
            <w:tcW w:w="900" w:type="dxa"/>
            <w:gridSpan w:val="2"/>
            <w:vAlign w:val="center"/>
          </w:tcPr>
          <w:sdt>
            <w:sdtPr>
              <w:rPr>
                <w:rFonts w:ascii="Arial" w:hAnsi="Arial" w:cs="Arial"/>
                <w:iCs/>
                <w:szCs w:val="28"/>
                <w:lang w:val="en-US"/>
              </w:rPr>
              <w:id w:val="1916598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D7AF3" w:rsidRDefault="004436EE" w:rsidP="00250D57">
                <w:pPr>
                  <w:spacing w:line="276" w:lineRule="auto"/>
                  <w:jc w:val="center"/>
                  <w:rPr>
                    <w:rFonts w:ascii="Adagio_Slab" w:hAnsi="Adagio_Slab"/>
                    <w:lang w:val="en-US"/>
                  </w:rPr>
                </w:pPr>
                <w:r>
                  <w:rPr>
                    <w:rFonts w:ascii="MS Gothic" w:eastAsia="MS Gothic" w:hAnsi="MS Gothic" w:cs="Arial" w:hint="eastAsia"/>
                    <w:iCs/>
                    <w:szCs w:val="28"/>
                    <w:lang w:val="en-US"/>
                  </w:rPr>
                  <w:t>☐</w:t>
                </w:r>
              </w:p>
            </w:sdtContent>
          </w:sdt>
        </w:tc>
        <w:tc>
          <w:tcPr>
            <w:tcW w:w="900" w:type="dxa"/>
            <w:gridSpan w:val="2"/>
            <w:vAlign w:val="center"/>
          </w:tcPr>
          <w:p w:rsidR="006D7AF3" w:rsidRDefault="006D7AF3" w:rsidP="00250D57">
            <w:pPr>
              <w:spacing w:line="276" w:lineRule="auto"/>
              <w:jc w:val="center"/>
              <w:rPr>
                <w:rFonts w:ascii="Adagio_Slab" w:hAnsi="Adagio_Slab"/>
                <w:i/>
                <w:sz w:val="18"/>
                <w:lang w:val="en-US"/>
              </w:rPr>
            </w:pPr>
            <w:r>
              <w:rPr>
                <w:rFonts w:ascii="Adagio_Slab" w:hAnsi="Adagio_Slab"/>
                <w:i/>
                <w:sz w:val="18"/>
                <w:lang w:val="en-US"/>
              </w:rPr>
              <w:t xml:space="preserve"> Mid-period </w:t>
            </w:r>
          </w:p>
          <w:p w:rsidR="006D7AF3" w:rsidRDefault="006D7AF3" w:rsidP="00250D57">
            <w:pPr>
              <w:spacing w:line="276" w:lineRule="auto"/>
              <w:jc w:val="center"/>
              <w:rPr>
                <w:rFonts w:ascii="Adagio_Slab" w:hAnsi="Adagio_Slab"/>
                <w:i/>
                <w:sz w:val="18"/>
                <w:lang w:val="en-US"/>
              </w:rPr>
            </w:pPr>
            <w:r>
              <w:rPr>
                <w:rFonts w:ascii="Adagio_Slab" w:hAnsi="Adagio_Slab"/>
                <w:i/>
                <w:sz w:val="18"/>
                <w:lang w:val="en-US"/>
              </w:rPr>
              <w:t>(1-3 months)</w:t>
            </w:r>
          </w:p>
        </w:tc>
        <w:tc>
          <w:tcPr>
            <w:tcW w:w="900" w:type="dxa"/>
            <w:gridSpan w:val="2"/>
            <w:vAlign w:val="center"/>
          </w:tcPr>
          <w:sdt>
            <w:sdtPr>
              <w:rPr>
                <w:rFonts w:ascii="Arial" w:hAnsi="Arial" w:cs="Arial"/>
                <w:iCs/>
                <w:lang w:val="en-US"/>
              </w:rPr>
              <w:id w:val="8146037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D7AF3" w:rsidRDefault="00FB4670" w:rsidP="00250D57">
                <w:pPr>
                  <w:spacing w:line="276" w:lineRule="auto"/>
                  <w:jc w:val="center"/>
                  <w:rPr>
                    <w:rFonts w:ascii="Adagio_Slab" w:hAnsi="Adagio_Slab"/>
                    <w:lang w:val="en-US"/>
                  </w:rPr>
                </w:pPr>
                <w:r>
                  <w:rPr>
                    <w:rFonts w:ascii="MS Gothic" w:eastAsia="MS Gothic" w:hAnsi="MS Gothic" w:cs="Arial" w:hint="eastAsia"/>
                    <w:iCs/>
                    <w:lang w:val="en-US"/>
                  </w:rPr>
                  <w:t>☐</w:t>
                </w:r>
              </w:p>
            </w:sdtContent>
          </w:sdt>
        </w:tc>
        <w:tc>
          <w:tcPr>
            <w:tcW w:w="900" w:type="dxa"/>
            <w:gridSpan w:val="3"/>
            <w:vAlign w:val="center"/>
          </w:tcPr>
          <w:p w:rsidR="006D7AF3" w:rsidRDefault="006D7AF3" w:rsidP="00250D57">
            <w:pPr>
              <w:spacing w:line="276" w:lineRule="auto"/>
              <w:jc w:val="center"/>
              <w:rPr>
                <w:rFonts w:ascii="Adagio_Slab" w:hAnsi="Adagio_Slab"/>
                <w:i/>
                <w:sz w:val="18"/>
                <w:lang w:val="en-US"/>
              </w:rPr>
            </w:pPr>
            <w:r>
              <w:rPr>
                <w:rFonts w:ascii="Adagio_Slab" w:hAnsi="Adagio_Slab"/>
                <w:i/>
                <w:sz w:val="18"/>
                <w:lang w:val="en-US"/>
              </w:rPr>
              <w:t xml:space="preserve">Long-period </w:t>
            </w:r>
          </w:p>
          <w:p w:rsidR="006D7AF3" w:rsidRDefault="006D7AF3" w:rsidP="00250D57">
            <w:pPr>
              <w:spacing w:line="276" w:lineRule="auto"/>
              <w:jc w:val="center"/>
              <w:rPr>
                <w:rFonts w:ascii="Adagio_Slab" w:hAnsi="Adagio_Slab"/>
                <w:lang w:val="en-US"/>
              </w:rPr>
            </w:pPr>
            <w:r>
              <w:rPr>
                <w:rFonts w:ascii="Adagio_Slab" w:hAnsi="Adagio_Slab"/>
                <w:i/>
                <w:sz w:val="18"/>
                <w:lang w:val="en-US"/>
              </w:rPr>
              <w:t>(3 – 12 months)</w:t>
            </w:r>
          </w:p>
        </w:tc>
        <w:tc>
          <w:tcPr>
            <w:tcW w:w="901" w:type="dxa"/>
            <w:vAlign w:val="center"/>
          </w:tcPr>
          <w:sdt>
            <w:sdtPr>
              <w:rPr>
                <w:rFonts w:ascii="Arial" w:hAnsi="Arial" w:cs="Arial"/>
                <w:iCs/>
                <w:lang w:val="en-US"/>
              </w:rPr>
              <w:id w:val="-16702371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D7AF3" w:rsidRDefault="004436EE" w:rsidP="00250D57">
                <w:pPr>
                  <w:spacing w:line="276" w:lineRule="auto"/>
                  <w:jc w:val="center"/>
                  <w:rPr>
                    <w:rFonts w:ascii="Adagio_Slab" w:hAnsi="Adagio_Slab"/>
                    <w:lang w:val="en-US"/>
                  </w:rPr>
                </w:pPr>
                <w:r>
                  <w:rPr>
                    <w:rFonts w:ascii="MS Gothic" w:eastAsia="MS Gothic" w:hAnsi="MS Gothic" w:cs="Arial" w:hint="eastAsia"/>
                    <w:iCs/>
                    <w:lang w:val="en-US"/>
                  </w:rPr>
                  <w:t>☐</w:t>
                </w:r>
              </w:p>
            </w:sdtContent>
          </w:sdt>
        </w:tc>
      </w:tr>
      <w:tr w:rsidR="006D7AF3" w:rsidRPr="00B57632" w:rsidTr="00250D57">
        <w:trPr>
          <w:trHeight w:val="495"/>
        </w:trPr>
        <w:tc>
          <w:tcPr>
            <w:tcW w:w="9067" w:type="dxa"/>
            <w:gridSpan w:val="14"/>
            <w:vAlign w:val="center"/>
          </w:tcPr>
          <w:p w:rsidR="006D7AF3" w:rsidRPr="008A5A56" w:rsidRDefault="006D7AF3" w:rsidP="006D7AF3">
            <w:pPr>
              <w:pStyle w:val="Akapitzlist"/>
              <w:numPr>
                <w:ilvl w:val="0"/>
                <w:numId w:val="34"/>
              </w:numPr>
              <w:spacing w:line="276" w:lineRule="auto"/>
              <w:rPr>
                <w:rFonts w:ascii="Adagio_Slab" w:hAnsi="Adagio_Slab"/>
                <w:i/>
                <w:sz w:val="18"/>
                <w:lang w:val="en-US"/>
              </w:rPr>
            </w:pPr>
            <w:r w:rsidRPr="006A65C3">
              <w:rPr>
                <w:rFonts w:ascii="Adagio_Slab" w:hAnsi="Adagio_Slab"/>
                <w:b/>
                <w:lang w:val="en-US"/>
              </w:rPr>
              <w:t xml:space="preserve">Type of </w:t>
            </w:r>
            <w:r>
              <w:rPr>
                <w:rFonts w:ascii="Adagio_Slab" w:hAnsi="Adagio_Slab"/>
                <w:b/>
                <w:lang w:val="en-US"/>
              </w:rPr>
              <w:t>mobility</w:t>
            </w:r>
            <w:r w:rsidRPr="006A65C3">
              <w:rPr>
                <w:rFonts w:ascii="Adagio_Slab" w:hAnsi="Adagio_Slab"/>
                <w:b/>
                <w:lang w:val="en-US"/>
              </w:rPr>
              <w:t xml:space="preserve"> action</w:t>
            </w:r>
            <w:r w:rsidR="0003684E">
              <w:rPr>
                <w:rFonts w:ascii="Adagio_Slab" w:hAnsi="Adagio_Slab"/>
                <w:b/>
                <w:lang w:val="en-US"/>
              </w:rPr>
              <w:t xml:space="preserve"> </w:t>
            </w:r>
            <w:r w:rsidRPr="006A65C3">
              <w:rPr>
                <w:rFonts w:ascii="Adagio_Slab" w:hAnsi="Adagio_Slab"/>
                <w:vertAlign w:val="superscript"/>
                <w:lang w:val="en-US"/>
              </w:rPr>
              <w:t>1</w:t>
            </w:r>
            <w:r w:rsidRPr="008A5A56">
              <w:rPr>
                <w:rFonts w:ascii="Adagio_Slab" w:hAnsi="Adagio_Slab"/>
                <w:i/>
                <w:sz w:val="18"/>
                <w:lang w:val="en-US"/>
              </w:rPr>
              <w:t xml:space="preserve"> </w:t>
            </w:r>
          </w:p>
        </w:tc>
      </w:tr>
      <w:tr w:rsidR="006D7AF3" w:rsidRPr="00C419F4" w:rsidTr="00250D57">
        <w:tc>
          <w:tcPr>
            <w:tcW w:w="7508" w:type="dxa"/>
            <w:gridSpan w:val="11"/>
            <w:vAlign w:val="bottom"/>
          </w:tcPr>
          <w:p w:rsidR="006D7AF3" w:rsidRPr="00A2438D" w:rsidRDefault="006D7AF3" w:rsidP="006D7AF3">
            <w:pPr>
              <w:pStyle w:val="Akapitzlist"/>
              <w:numPr>
                <w:ilvl w:val="0"/>
                <w:numId w:val="35"/>
              </w:numPr>
              <w:spacing w:before="60" w:after="60" w:line="276" w:lineRule="auto"/>
              <w:contextualSpacing w:val="0"/>
              <w:jc w:val="both"/>
              <w:rPr>
                <w:rFonts w:ascii="Adagio_Slab" w:hAnsi="Adagio_Slab"/>
                <w:lang w:val="en-US"/>
              </w:rPr>
            </w:pPr>
            <w:r w:rsidRPr="00A2438D">
              <w:rPr>
                <w:rFonts w:ascii="Adagio_Slab" w:hAnsi="Adagio_Slab"/>
                <w:sz w:val="20"/>
                <w:lang w:val="en-US"/>
              </w:rPr>
              <w:t>Active participation in a conference held abroad</w:t>
            </w:r>
            <w:r>
              <w:rPr>
                <w:rFonts w:ascii="Adagio_Slab" w:hAnsi="Adagio_Slab"/>
                <w:sz w:val="20"/>
                <w:lang w:val="en-US"/>
              </w:rPr>
              <w:t>,</w:t>
            </w:r>
            <w:r w:rsidRPr="00A2438D">
              <w:rPr>
                <w:rFonts w:ascii="Adagio_Slab" w:hAnsi="Adagio_Slab"/>
                <w:sz w:val="20"/>
                <w:lang w:val="en-US"/>
              </w:rPr>
              <w:t xml:space="preserve"> including</w:t>
            </w:r>
            <w:r>
              <w:rPr>
                <w:rFonts w:ascii="Adagio_Slab" w:hAnsi="Adagio_Slab"/>
                <w:sz w:val="20"/>
                <w:lang w:val="en-US"/>
              </w:rPr>
              <w:t>,</w:t>
            </w:r>
            <w:r w:rsidRPr="00A2438D">
              <w:rPr>
                <w:rFonts w:ascii="Adagio_Slab" w:hAnsi="Adagio_Slab"/>
                <w:sz w:val="20"/>
                <w:lang w:val="en-US"/>
              </w:rPr>
              <w:t xml:space="preserve"> e.g.</w:t>
            </w:r>
            <w:r>
              <w:rPr>
                <w:rFonts w:ascii="Adagio_Slab" w:hAnsi="Adagio_Slab"/>
                <w:sz w:val="20"/>
                <w:lang w:val="en-US"/>
              </w:rPr>
              <w:t>,</w:t>
            </w:r>
            <w:r w:rsidRPr="00A2438D">
              <w:rPr>
                <w:rFonts w:ascii="Adagio_Slab" w:hAnsi="Adagio_Slab"/>
                <w:sz w:val="20"/>
                <w:lang w:val="en-US"/>
              </w:rPr>
              <w:t xml:space="preserve"> participation in a</w:t>
            </w:r>
            <w:r>
              <w:rPr>
                <w:rFonts w:ascii="Calibri" w:hAnsi="Calibri"/>
                <w:sz w:val="20"/>
                <w:lang w:val="en-US"/>
              </w:rPr>
              <w:t> </w:t>
            </w:r>
            <w:r w:rsidRPr="00A2438D">
              <w:rPr>
                <w:rFonts w:ascii="Adagio_Slab" w:hAnsi="Adagio_Slab"/>
                <w:sz w:val="20"/>
                <w:lang w:val="en-US"/>
              </w:rPr>
              <w:t xml:space="preserve">poster session or </w:t>
            </w:r>
            <w:r>
              <w:rPr>
                <w:rFonts w:ascii="Adagio_Slab" w:hAnsi="Adagio_Slab"/>
                <w:sz w:val="20"/>
                <w:lang w:val="en-US"/>
              </w:rPr>
              <w:t xml:space="preserve">giving </w:t>
            </w:r>
            <w:r w:rsidRPr="00A2438D">
              <w:rPr>
                <w:rFonts w:ascii="Adagio_Slab" w:hAnsi="Adagio_Slab"/>
                <w:sz w:val="20"/>
                <w:lang w:val="en-US"/>
              </w:rPr>
              <w:t xml:space="preserve">a </w:t>
            </w:r>
            <w:r>
              <w:rPr>
                <w:rFonts w:ascii="Adagio_Slab" w:hAnsi="Adagio_Slab"/>
                <w:sz w:val="20"/>
                <w:lang w:val="en-US"/>
              </w:rPr>
              <w:t>lecture/talk.</w:t>
            </w:r>
          </w:p>
        </w:tc>
        <w:tc>
          <w:tcPr>
            <w:tcW w:w="1559" w:type="dxa"/>
            <w:gridSpan w:val="3"/>
            <w:vAlign w:val="center"/>
          </w:tcPr>
          <w:sdt>
            <w:sdtPr>
              <w:rPr>
                <w:rFonts w:ascii="Adagio_Slab" w:hAnsi="Adagio_Slab"/>
                <w:lang w:val="en-US"/>
              </w:rPr>
              <w:id w:val="1015460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D7AF3" w:rsidRDefault="00CD0FD8" w:rsidP="00250D57">
                <w:pPr>
                  <w:spacing w:line="276" w:lineRule="auto"/>
                  <w:jc w:val="center"/>
                  <w:rPr>
                    <w:rFonts w:ascii="Adagio_Slab" w:hAnsi="Adagio_Slab"/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sdtContent>
          </w:sdt>
        </w:tc>
      </w:tr>
      <w:tr w:rsidR="006D7AF3" w:rsidRPr="00C419F4" w:rsidTr="00250D57">
        <w:tc>
          <w:tcPr>
            <w:tcW w:w="7508" w:type="dxa"/>
            <w:gridSpan w:val="11"/>
            <w:vAlign w:val="center"/>
          </w:tcPr>
          <w:p w:rsidR="006D7AF3" w:rsidRPr="00A2438D" w:rsidRDefault="006D7AF3" w:rsidP="006D7AF3">
            <w:pPr>
              <w:pStyle w:val="Akapitzlist"/>
              <w:numPr>
                <w:ilvl w:val="0"/>
                <w:numId w:val="35"/>
              </w:numPr>
              <w:spacing w:before="60" w:after="60" w:line="276" w:lineRule="auto"/>
              <w:ind w:left="357" w:hanging="357"/>
              <w:contextualSpacing w:val="0"/>
              <w:jc w:val="both"/>
              <w:rPr>
                <w:rFonts w:ascii="Adagio_Slab" w:hAnsi="Adagio_Slab"/>
                <w:sz w:val="20"/>
                <w:lang w:val="en-US"/>
              </w:rPr>
            </w:pPr>
            <w:r>
              <w:rPr>
                <w:rFonts w:ascii="Adagio_Slab" w:hAnsi="Adagio_Slab"/>
                <w:sz w:val="20"/>
                <w:lang w:val="en-US"/>
              </w:rPr>
              <w:t>O</w:t>
            </w:r>
            <w:r w:rsidRPr="00A2438D">
              <w:rPr>
                <w:rFonts w:ascii="Adagio_Slab" w:hAnsi="Adagio_Slab"/>
                <w:sz w:val="20"/>
                <w:lang w:val="en-US"/>
              </w:rPr>
              <w:t>btaining materials for a PhD thesis/scientific article</w:t>
            </w:r>
            <w:r>
              <w:rPr>
                <w:rFonts w:ascii="Adagio_Slab" w:hAnsi="Adagio_Slab"/>
                <w:sz w:val="20"/>
                <w:lang w:val="en-US"/>
              </w:rPr>
              <w:t>.</w:t>
            </w:r>
          </w:p>
        </w:tc>
        <w:tc>
          <w:tcPr>
            <w:tcW w:w="1559" w:type="dxa"/>
            <w:gridSpan w:val="3"/>
            <w:vAlign w:val="center"/>
          </w:tcPr>
          <w:sdt>
            <w:sdtPr>
              <w:rPr>
                <w:rFonts w:ascii="Adagio_Slab" w:hAnsi="Adagio_Slab"/>
                <w:lang w:val="en-US"/>
              </w:rPr>
              <w:id w:val="29110039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D7AF3" w:rsidRDefault="004436EE" w:rsidP="00250D57">
                <w:pPr>
                  <w:spacing w:line="276" w:lineRule="auto"/>
                  <w:jc w:val="center"/>
                  <w:rPr>
                    <w:rFonts w:ascii="Adagio_Slab" w:hAnsi="Adagio_Slab"/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sdtContent>
          </w:sdt>
        </w:tc>
      </w:tr>
      <w:tr w:rsidR="006D7AF3" w:rsidRPr="00A2438D" w:rsidTr="00250D57">
        <w:tc>
          <w:tcPr>
            <w:tcW w:w="7508" w:type="dxa"/>
            <w:gridSpan w:val="11"/>
            <w:vAlign w:val="bottom"/>
          </w:tcPr>
          <w:p w:rsidR="006D7AF3" w:rsidRPr="00A2438D" w:rsidRDefault="006D7AF3" w:rsidP="006D7AF3">
            <w:pPr>
              <w:pStyle w:val="Akapitzlist"/>
              <w:numPr>
                <w:ilvl w:val="0"/>
                <w:numId w:val="35"/>
              </w:numPr>
              <w:spacing w:before="60" w:after="60" w:line="276" w:lineRule="auto"/>
              <w:ind w:left="357" w:hanging="357"/>
              <w:contextualSpacing w:val="0"/>
              <w:jc w:val="both"/>
              <w:rPr>
                <w:rFonts w:ascii="Adagio_Slab" w:hAnsi="Adagio_Slab"/>
                <w:sz w:val="20"/>
                <w:lang w:val="en-US"/>
              </w:rPr>
            </w:pPr>
            <w:r>
              <w:rPr>
                <w:rFonts w:ascii="Adagio_Slab" w:hAnsi="Adagio_Slab"/>
                <w:sz w:val="20"/>
                <w:lang w:val="en-US"/>
              </w:rPr>
              <w:t>P</w:t>
            </w:r>
            <w:r w:rsidRPr="00A2438D">
              <w:rPr>
                <w:rFonts w:ascii="Adagio_Slab" w:hAnsi="Adagio_Slab"/>
                <w:sz w:val="20"/>
                <w:lang w:val="en-US"/>
              </w:rPr>
              <w:t xml:space="preserve">articipation in a summer/winter school (both as a student and a lecturer). The theme of the school programme must be connected to the topic of the PhD thesis and/or </w:t>
            </w:r>
            <w:r>
              <w:rPr>
                <w:rFonts w:ascii="Adagio_Slab" w:hAnsi="Adagio_Slab"/>
                <w:sz w:val="20"/>
                <w:lang w:val="en-US"/>
              </w:rPr>
              <w:t xml:space="preserve">conducting </w:t>
            </w:r>
            <w:r w:rsidRPr="00A2438D">
              <w:rPr>
                <w:rFonts w:ascii="Adagio_Slab" w:hAnsi="Adagio_Slab"/>
                <w:sz w:val="20"/>
                <w:lang w:val="en-US"/>
              </w:rPr>
              <w:t>research</w:t>
            </w:r>
            <w:r>
              <w:rPr>
                <w:rFonts w:ascii="Adagio_Slab" w:hAnsi="Adagio_Slab"/>
                <w:sz w:val="20"/>
                <w:lang w:val="en-US"/>
              </w:rPr>
              <w:t>.</w:t>
            </w:r>
          </w:p>
        </w:tc>
        <w:tc>
          <w:tcPr>
            <w:tcW w:w="1559" w:type="dxa"/>
            <w:gridSpan w:val="3"/>
            <w:vAlign w:val="center"/>
          </w:tcPr>
          <w:sdt>
            <w:sdtPr>
              <w:rPr>
                <w:rFonts w:ascii="Adagio_Slab" w:hAnsi="Adagio_Slab"/>
                <w:lang w:val="en-US"/>
              </w:rPr>
              <w:id w:val="-4558728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D7AF3" w:rsidRDefault="001F3B88" w:rsidP="00250D57">
                <w:pPr>
                  <w:spacing w:line="276" w:lineRule="auto"/>
                  <w:jc w:val="center"/>
                  <w:rPr>
                    <w:rFonts w:ascii="Adagio_Slab" w:hAnsi="Adagio_Slab"/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sdtContent>
          </w:sdt>
        </w:tc>
      </w:tr>
      <w:tr w:rsidR="006D7AF3" w:rsidRPr="00A2438D" w:rsidTr="00250D57">
        <w:tc>
          <w:tcPr>
            <w:tcW w:w="7508" w:type="dxa"/>
            <w:gridSpan w:val="11"/>
            <w:vAlign w:val="bottom"/>
          </w:tcPr>
          <w:p w:rsidR="006D7AF3" w:rsidRPr="00A2438D" w:rsidRDefault="006D7AF3" w:rsidP="006D7AF3">
            <w:pPr>
              <w:pStyle w:val="Akapitzlist"/>
              <w:numPr>
                <w:ilvl w:val="0"/>
                <w:numId w:val="35"/>
              </w:numPr>
              <w:spacing w:before="60" w:after="60" w:line="276" w:lineRule="auto"/>
              <w:ind w:left="357" w:hanging="357"/>
              <w:contextualSpacing w:val="0"/>
              <w:jc w:val="both"/>
              <w:rPr>
                <w:rFonts w:ascii="Adagio_Slab" w:hAnsi="Adagio_Slab"/>
                <w:sz w:val="20"/>
                <w:lang w:val="en-US"/>
              </w:rPr>
            </w:pPr>
            <w:r>
              <w:rPr>
                <w:rFonts w:ascii="Adagio_Slab" w:hAnsi="Adagio_Slab"/>
                <w:sz w:val="20"/>
                <w:lang w:val="en-US"/>
              </w:rPr>
              <w:t>T</w:t>
            </w:r>
            <w:r w:rsidRPr="00A2438D">
              <w:rPr>
                <w:rFonts w:ascii="Adagio_Slab" w:hAnsi="Adagio_Slab"/>
                <w:sz w:val="20"/>
                <w:lang w:val="en-US"/>
              </w:rPr>
              <w:t xml:space="preserve">aking measurements </w:t>
            </w:r>
            <w:r>
              <w:rPr>
                <w:rFonts w:ascii="Adagio_Slab" w:hAnsi="Adagio_Slab"/>
                <w:sz w:val="20"/>
                <w:lang w:val="en-US"/>
              </w:rPr>
              <w:t>using unique equipment, including</w:t>
            </w:r>
            <w:r w:rsidRPr="00A2438D">
              <w:rPr>
                <w:rFonts w:ascii="Adagio_Slab" w:hAnsi="Adagio_Slab"/>
                <w:sz w:val="20"/>
                <w:lang w:val="en-US"/>
              </w:rPr>
              <w:t xml:space="preserve"> large research infrastructure unavailable (or not easily available) in Poland</w:t>
            </w:r>
            <w:r>
              <w:rPr>
                <w:rFonts w:ascii="Adagio_Slab" w:hAnsi="Adagio_Slab"/>
                <w:sz w:val="20"/>
                <w:lang w:val="en-US"/>
              </w:rPr>
              <w:t>.</w:t>
            </w:r>
          </w:p>
        </w:tc>
        <w:tc>
          <w:tcPr>
            <w:tcW w:w="1559" w:type="dxa"/>
            <w:gridSpan w:val="3"/>
            <w:vAlign w:val="center"/>
          </w:tcPr>
          <w:sdt>
            <w:sdtPr>
              <w:rPr>
                <w:rFonts w:ascii="Adagio_Slab" w:hAnsi="Adagio_Slab"/>
                <w:lang w:val="en-US"/>
              </w:rPr>
              <w:id w:val="7991888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D7AF3" w:rsidRDefault="00CD0FD8" w:rsidP="00250D57">
                <w:pPr>
                  <w:spacing w:line="276" w:lineRule="auto"/>
                  <w:jc w:val="center"/>
                  <w:rPr>
                    <w:rFonts w:ascii="Adagio_Slab" w:hAnsi="Adagio_Slab"/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sdtContent>
          </w:sdt>
        </w:tc>
      </w:tr>
      <w:tr w:rsidR="006D7AF3" w:rsidRPr="00A2438D" w:rsidTr="00250D57">
        <w:tc>
          <w:tcPr>
            <w:tcW w:w="7508" w:type="dxa"/>
            <w:gridSpan w:val="11"/>
            <w:vAlign w:val="bottom"/>
          </w:tcPr>
          <w:p w:rsidR="006D7AF3" w:rsidRPr="00A2438D" w:rsidRDefault="006D7AF3" w:rsidP="006D7AF3">
            <w:pPr>
              <w:pStyle w:val="Akapitzlist"/>
              <w:numPr>
                <w:ilvl w:val="0"/>
                <w:numId w:val="35"/>
              </w:numPr>
              <w:spacing w:before="60" w:after="60" w:line="276" w:lineRule="auto"/>
              <w:ind w:left="357" w:hanging="357"/>
              <w:contextualSpacing w:val="0"/>
              <w:jc w:val="both"/>
              <w:rPr>
                <w:rFonts w:ascii="Adagio_Slab" w:hAnsi="Adagio_Slab"/>
                <w:sz w:val="20"/>
                <w:lang w:val="en-US"/>
              </w:rPr>
            </w:pPr>
            <w:r>
              <w:rPr>
                <w:rFonts w:ascii="Adagio_Slab" w:hAnsi="Adagio_Slab"/>
                <w:sz w:val="20"/>
                <w:lang w:val="en-US"/>
              </w:rPr>
              <w:t>P</w:t>
            </w:r>
            <w:r w:rsidRPr="008F4F84">
              <w:rPr>
                <w:rFonts w:ascii="Adagio_Slab" w:hAnsi="Adagio_Slab"/>
                <w:sz w:val="20"/>
                <w:lang w:val="en-US"/>
              </w:rPr>
              <w:t>articipation in short education forms</w:t>
            </w:r>
            <w:r>
              <w:rPr>
                <w:rFonts w:ascii="Adagio_Slab" w:hAnsi="Adagio_Slab"/>
                <w:sz w:val="20"/>
                <w:lang w:val="en-US"/>
              </w:rPr>
              <w:t>,</w:t>
            </w:r>
            <w:r w:rsidRPr="008F4F84">
              <w:rPr>
                <w:rFonts w:ascii="Adagio_Slab" w:hAnsi="Adagio_Slab"/>
                <w:sz w:val="20"/>
                <w:lang w:val="en-US"/>
              </w:rPr>
              <w:t xml:space="preserve"> i.e.</w:t>
            </w:r>
            <w:r>
              <w:rPr>
                <w:rFonts w:ascii="Adagio_Slab" w:hAnsi="Adagio_Slab"/>
                <w:sz w:val="20"/>
                <w:lang w:val="en-US"/>
              </w:rPr>
              <w:t>,</w:t>
            </w:r>
            <w:r w:rsidRPr="008F4F84">
              <w:rPr>
                <w:rFonts w:ascii="Adagio_Slab" w:hAnsi="Adagio_Slab"/>
                <w:sz w:val="20"/>
                <w:lang w:val="en-US"/>
              </w:rPr>
              <w:t xml:space="preserve"> courses, workshops, professional or industrial internships, study visits</w:t>
            </w:r>
            <w:r>
              <w:rPr>
                <w:rFonts w:ascii="Adagio_Slab" w:hAnsi="Adagio_Slab"/>
                <w:sz w:val="20"/>
                <w:lang w:val="en-US"/>
              </w:rPr>
              <w:t>, training.</w:t>
            </w:r>
          </w:p>
        </w:tc>
        <w:tc>
          <w:tcPr>
            <w:tcW w:w="1559" w:type="dxa"/>
            <w:gridSpan w:val="3"/>
            <w:vAlign w:val="center"/>
          </w:tcPr>
          <w:sdt>
            <w:sdtPr>
              <w:rPr>
                <w:rFonts w:ascii="Adagio_Slab" w:hAnsi="Adagio_Slab"/>
                <w:lang w:val="en-US"/>
              </w:rPr>
              <w:id w:val="9622872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D7AF3" w:rsidRDefault="00CD0FD8" w:rsidP="00250D57">
                <w:pPr>
                  <w:spacing w:line="276" w:lineRule="auto"/>
                  <w:jc w:val="center"/>
                  <w:rPr>
                    <w:rFonts w:ascii="Adagio_Slab" w:hAnsi="Adagio_Slab"/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sdtContent>
          </w:sdt>
        </w:tc>
      </w:tr>
      <w:tr w:rsidR="006D7AF3" w:rsidRPr="00A2438D" w:rsidTr="00250D57">
        <w:tc>
          <w:tcPr>
            <w:tcW w:w="7508" w:type="dxa"/>
            <w:gridSpan w:val="11"/>
            <w:vAlign w:val="bottom"/>
          </w:tcPr>
          <w:p w:rsidR="006D7AF3" w:rsidRPr="00A2438D" w:rsidRDefault="006D7AF3" w:rsidP="006D7AF3">
            <w:pPr>
              <w:pStyle w:val="Akapitzlist"/>
              <w:numPr>
                <w:ilvl w:val="0"/>
                <w:numId w:val="35"/>
              </w:numPr>
              <w:spacing w:before="60" w:after="60" w:line="276" w:lineRule="auto"/>
              <w:ind w:left="357" w:hanging="357"/>
              <w:contextualSpacing w:val="0"/>
              <w:rPr>
                <w:rFonts w:ascii="Adagio_Slab" w:hAnsi="Adagio_Slab"/>
                <w:sz w:val="20"/>
                <w:lang w:val="en-US"/>
              </w:rPr>
            </w:pPr>
            <w:r>
              <w:rPr>
                <w:rFonts w:ascii="Adagio_Slab" w:hAnsi="Adagio_Slab"/>
                <w:sz w:val="20"/>
                <w:lang w:val="en-US"/>
              </w:rPr>
              <w:t>P</w:t>
            </w:r>
            <w:r w:rsidRPr="008F4F84">
              <w:rPr>
                <w:rFonts w:ascii="Adagio_Slab" w:hAnsi="Adagio_Slab"/>
                <w:sz w:val="20"/>
                <w:lang w:val="en-US"/>
              </w:rPr>
              <w:t xml:space="preserve">articipation in </w:t>
            </w:r>
            <w:r>
              <w:rPr>
                <w:rFonts w:ascii="Adagio_Slab" w:hAnsi="Adagio_Slab"/>
                <w:sz w:val="20"/>
                <w:lang w:val="en-US"/>
              </w:rPr>
              <w:t xml:space="preserve">the </w:t>
            </w:r>
            <w:r w:rsidRPr="008F4F84">
              <w:rPr>
                <w:rFonts w:ascii="Adagio_Slab" w:hAnsi="Adagio_Slab"/>
                <w:sz w:val="20"/>
                <w:lang w:val="en-US"/>
              </w:rPr>
              <w:t>preparation of an international grant application</w:t>
            </w:r>
            <w:r>
              <w:rPr>
                <w:rFonts w:ascii="Adagio_Slab" w:hAnsi="Adagio_Slab"/>
                <w:sz w:val="20"/>
                <w:lang w:val="en-US"/>
              </w:rPr>
              <w:t>.</w:t>
            </w:r>
          </w:p>
        </w:tc>
        <w:tc>
          <w:tcPr>
            <w:tcW w:w="1559" w:type="dxa"/>
            <w:gridSpan w:val="3"/>
            <w:vAlign w:val="center"/>
          </w:tcPr>
          <w:sdt>
            <w:sdtPr>
              <w:rPr>
                <w:rFonts w:ascii="Adagio_Slab" w:hAnsi="Adagio_Slab"/>
                <w:lang w:val="en-US"/>
              </w:rPr>
              <w:id w:val="5133516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D7AF3" w:rsidRDefault="00CD0FD8" w:rsidP="00250D57">
                <w:pPr>
                  <w:spacing w:line="276" w:lineRule="auto"/>
                  <w:jc w:val="center"/>
                  <w:rPr>
                    <w:rFonts w:ascii="Adagio_Slab" w:hAnsi="Adagio_Slab"/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sdtContent>
          </w:sdt>
        </w:tc>
      </w:tr>
      <w:tr w:rsidR="006D7AF3" w:rsidRPr="00A2438D" w:rsidTr="00250D57">
        <w:tc>
          <w:tcPr>
            <w:tcW w:w="7508" w:type="dxa"/>
            <w:gridSpan w:val="11"/>
            <w:vAlign w:val="bottom"/>
          </w:tcPr>
          <w:p w:rsidR="006D7AF3" w:rsidRDefault="006D7AF3" w:rsidP="00C419F4">
            <w:pPr>
              <w:pStyle w:val="Akapitzlist"/>
              <w:numPr>
                <w:ilvl w:val="0"/>
                <w:numId w:val="35"/>
              </w:numPr>
              <w:spacing w:before="60" w:after="60" w:line="276" w:lineRule="auto"/>
              <w:ind w:left="357" w:hanging="357"/>
              <w:contextualSpacing w:val="0"/>
              <w:rPr>
                <w:rFonts w:ascii="Adagio_Slab" w:hAnsi="Adagio_Slab"/>
                <w:sz w:val="20"/>
                <w:lang w:val="en-US"/>
              </w:rPr>
            </w:pPr>
            <w:r>
              <w:rPr>
                <w:rFonts w:ascii="Adagio_Slab" w:hAnsi="Adagio_Slab"/>
                <w:sz w:val="20"/>
                <w:lang w:val="en-US"/>
              </w:rPr>
              <w:t xml:space="preserve">Other </w:t>
            </w:r>
            <w:r w:rsidRPr="00C419F4">
              <w:rPr>
                <w:rFonts w:ascii="Adagio_Slab" w:hAnsi="Adagio_Slab"/>
                <w:color w:val="5B9BD5" w:themeColor="accent5"/>
                <w:sz w:val="20"/>
                <w:lang w:val="en-US"/>
              </w:rPr>
              <w:t>(please, specify)</w:t>
            </w:r>
            <w:r>
              <w:rPr>
                <w:rFonts w:ascii="Adagio_Slab" w:hAnsi="Adagio_Slab"/>
                <w:sz w:val="20"/>
                <w:lang w:val="en-US"/>
              </w:rPr>
              <w:t xml:space="preserve">: </w:t>
            </w:r>
            <w:r w:rsidR="0003684E">
              <w:rPr>
                <w:rFonts w:ascii="Adagio_Slab" w:hAnsi="Adagio_Slab"/>
                <w:sz w:val="20"/>
                <w:lang w:val="en-US"/>
              </w:rPr>
              <w:t xml:space="preserve">  </w:t>
            </w:r>
            <w:sdt>
              <w:sdtPr>
                <w:rPr>
                  <w:rFonts w:ascii="Arial" w:hAnsi="Arial" w:cs="Arial"/>
                  <w:iCs/>
                  <w:color w:val="000000" w:themeColor="text1"/>
                  <w:sz w:val="20"/>
                  <w:szCs w:val="20"/>
                  <w:lang w:val="en-GB"/>
                </w:rPr>
                <w:id w:val="1907797276"/>
                <w:placeholder>
                  <w:docPart w:val="C36727AF59B248F0849EA880DC670F0A"/>
                </w:placeholder>
                <w:text/>
              </w:sdtPr>
              <w:sdtEndPr/>
              <w:sdtContent>
                <w:r w:rsidR="00C419F4"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  <w:lang w:val="en-GB"/>
                  </w:rPr>
                  <w:t>click to enter text</w:t>
                </w:r>
              </w:sdtContent>
            </w:sdt>
          </w:p>
        </w:tc>
        <w:tc>
          <w:tcPr>
            <w:tcW w:w="1559" w:type="dxa"/>
            <w:gridSpan w:val="3"/>
            <w:vAlign w:val="center"/>
          </w:tcPr>
          <w:sdt>
            <w:sdtPr>
              <w:rPr>
                <w:rFonts w:ascii="Adagio_Slab" w:hAnsi="Adagio_Slab"/>
                <w:lang w:val="en-US"/>
              </w:rPr>
              <w:id w:val="20426284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D7AF3" w:rsidRDefault="00CD0FD8" w:rsidP="00250D57">
                <w:pPr>
                  <w:spacing w:line="276" w:lineRule="auto"/>
                  <w:jc w:val="center"/>
                  <w:rPr>
                    <w:rFonts w:ascii="Adagio_Slab" w:hAnsi="Adagio_Slab"/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sdtContent>
          </w:sdt>
        </w:tc>
      </w:tr>
    </w:tbl>
    <w:p w:rsidR="006D7AF3" w:rsidRDefault="006D7AF3" w:rsidP="00FD5530">
      <w:pPr>
        <w:rPr>
          <w:rFonts w:ascii="Adagio_Slab" w:hAnsi="Adagio_Slab"/>
          <w:i/>
          <w:sz w:val="18"/>
          <w:lang w:val="en-US"/>
        </w:rPr>
      </w:pPr>
      <w:r w:rsidRPr="00A2438D">
        <w:rPr>
          <w:rFonts w:ascii="Adagio_Slab" w:hAnsi="Adagio_Slab"/>
          <w:i/>
          <w:sz w:val="18"/>
          <w:vertAlign w:val="superscript"/>
          <w:lang w:val="en-US"/>
        </w:rPr>
        <w:t>1</w:t>
      </w:r>
      <w:r w:rsidRPr="00A2438D">
        <w:rPr>
          <w:rFonts w:ascii="Adagio_Slab" w:hAnsi="Adagio_Slab"/>
          <w:i/>
          <w:sz w:val="18"/>
          <w:lang w:val="en-US"/>
        </w:rPr>
        <w:t xml:space="preserve"> </w:t>
      </w:r>
      <w:r w:rsidR="00CD0FD8" w:rsidRPr="00CD0FD8">
        <w:rPr>
          <w:rFonts w:ascii="Adagio_Slab" w:hAnsi="Adagio_Slab"/>
          <w:i/>
          <w:sz w:val="18"/>
          <w:lang w:val="en-US"/>
        </w:rPr>
        <w:t>Select the appropriate option by clicking</w:t>
      </w:r>
    </w:p>
    <w:p w:rsidR="006D7AF3" w:rsidRDefault="006D7AF3" w:rsidP="006D7AF3">
      <w:pPr>
        <w:spacing w:after="0" w:line="276" w:lineRule="auto"/>
        <w:rPr>
          <w:rFonts w:ascii="Adagio_Slab" w:hAnsi="Adagio_Slab"/>
          <w:i/>
          <w:sz w:val="18"/>
          <w:lang w:val="en-US"/>
        </w:rPr>
      </w:pPr>
    </w:p>
    <w:p w:rsidR="006D7AF3" w:rsidRDefault="006D7AF3" w:rsidP="006D7AF3">
      <w:pPr>
        <w:spacing w:after="0" w:line="276" w:lineRule="auto"/>
        <w:rPr>
          <w:rFonts w:ascii="Adagio_Slab" w:hAnsi="Adagio_Slab"/>
          <w:i/>
          <w:sz w:val="18"/>
          <w:lang w:val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99"/>
        <w:gridCol w:w="2263"/>
      </w:tblGrid>
      <w:tr w:rsidR="006D7AF3" w:rsidRPr="004B5C3B" w:rsidTr="00250D57">
        <w:tc>
          <w:tcPr>
            <w:tcW w:w="9062" w:type="dxa"/>
            <w:gridSpan w:val="2"/>
          </w:tcPr>
          <w:p w:rsidR="006D7AF3" w:rsidRPr="00D54072" w:rsidRDefault="006D7AF3" w:rsidP="006D7AF3">
            <w:pPr>
              <w:pStyle w:val="Akapitzlist"/>
              <w:numPr>
                <w:ilvl w:val="0"/>
                <w:numId w:val="34"/>
              </w:numPr>
              <w:spacing w:before="120" w:after="120" w:line="276" w:lineRule="auto"/>
              <w:ind w:left="357" w:hanging="357"/>
              <w:rPr>
                <w:rFonts w:ascii="Adagio_Slab" w:hAnsi="Adagio_Slab"/>
                <w:b/>
                <w:lang w:val="en-US"/>
              </w:rPr>
            </w:pPr>
            <w:r w:rsidRPr="00D54072">
              <w:rPr>
                <w:rFonts w:ascii="Adagio_Slab" w:hAnsi="Adagio_Slab"/>
                <w:b/>
                <w:lang w:val="en-US"/>
              </w:rPr>
              <w:t xml:space="preserve">The criteria for substantive evaluation of </w:t>
            </w:r>
            <w:r>
              <w:rPr>
                <w:rFonts w:ascii="Adagio_Slab" w:hAnsi="Adagio_Slab"/>
                <w:b/>
                <w:lang w:val="en-US"/>
              </w:rPr>
              <w:t xml:space="preserve">the </w:t>
            </w:r>
            <w:r w:rsidRPr="00D54072">
              <w:rPr>
                <w:rFonts w:ascii="Adagio_Slab" w:hAnsi="Adagio_Slab"/>
                <w:b/>
                <w:lang w:val="en-US"/>
              </w:rPr>
              <w:t>Applicant</w:t>
            </w:r>
          </w:p>
        </w:tc>
      </w:tr>
      <w:tr w:rsidR="006D7AF3" w:rsidRPr="004B5C3B" w:rsidTr="00250D57">
        <w:tc>
          <w:tcPr>
            <w:tcW w:w="9062" w:type="dxa"/>
            <w:gridSpan w:val="2"/>
          </w:tcPr>
          <w:p w:rsidR="006D7AF3" w:rsidRPr="007B7C66" w:rsidRDefault="006D7AF3" w:rsidP="006D7AF3">
            <w:pPr>
              <w:pStyle w:val="Akapitzlist"/>
              <w:numPr>
                <w:ilvl w:val="0"/>
                <w:numId w:val="36"/>
              </w:numPr>
              <w:spacing w:line="276" w:lineRule="auto"/>
              <w:jc w:val="both"/>
              <w:rPr>
                <w:rFonts w:ascii="Adagio_Slab" w:hAnsi="Adagio_Slab"/>
                <w:lang w:val="en-US"/>
              </w:rPr>
            </w:pPr>
            <w:r w:rsidRPr="00D40D53">
              <w:rPr>
                <w:rFonts w:ascii="Adagio_Slab" w:hAnsi="Adagio_Slab"/>
                <w:sz w:val="20"/>
                <w:lang w:val="en-US"/>
              </w:rPr>
              <w:t xml:space="preserve">Scientific achievements (publications, conference communications and lectures, patents, awards, </w:t>
            </w:r>
            <w:r>
              <w:rPr>
                <w:rFonts w:ascii="Adagio_Slab" w:hAnsi="Adagio_Slab"/>
                <w:sz w:val="20"/>
                <w:lang w:val="en-US"/>
              </w:rPr>
              <w:t xml:space="preserve">research projects’ implementation, </w:t>
            </w:r>
            <w:r w:rsidRPr="00D40D53">
              <w:rPr>
                <w:rFonts w:ascii="Adagio_Slab" w:hAnsi="Adagio_Slab"/>
                <w:sz w:val="20"/>
                <w:lang w:val="en-US"/>
              </w:rPr>
              <w:t>etc.)</w:t>
            </w:r>
            <w:r>
              <w:rPr>
                <w:rFonts w:ascii="Adagio_Slab" w:hAnsi="Adagio_Slab"/>
                <w:sz w:val="20"/>
                <w:lang w:val="en-US"/>
              </w:rPr>
              <w:t>,</w:t>
            </w:r>
            <w:r w:rsidRPr="00D40D53">
              <w:rPr>
                <w:rFonts w:ascii="Adagio_Slab" w:hAnsi="Adagio_Slab"/>
                <w:sz w:val="20"/>
                <w:lang w:val="en-US"/>
              </w:rPr>
              <w:t xml:space="preserve"> including the stage of </w:t>
            </w:r>
            <w:r>
              <w:rPr>
                <w:rFonts w:ascii="Adagio_Slab" w:hAnsi="Adagio_Slab"/>
                <w:sz w:val="20"/>
                <w:lang w:val="en-US"/>
              </w:rPr>
              <w:t xml:space="preserve">a </w:t>
            </w:r>
            <w:r w:rsidRPr="00D40D53">
              <w:rPr>
                <w:rFonts w:ascii="Adagio_Slab" w:hAnsi="Adagio_Slab"/>
                <w:sz w:val="20"/>
                <w:lang w:val="en-US"/>
              </w:rPr>
              <w:t>scientific career.</w:t>
            </w:r>
          </w:p>
        </w:tc>
      </w:tr>
      <w:tr w:rsidR="006D7AF3" w:rsidRPr="004B5C3B" w:rsidTr="00250D57">
        <w:tc>
          <w:tcPr>
            <w:tcW w:w="9062" w:type="dxa"/>
            <w:gridSpan w:val="2"/>
          </w:tcPr>
          <w:p w:rsidR="006D7AF3" w:rsidRPr="004436EE" w:rsidRDefault="00A46A08" w:rsidP="00250D57">
            <w:pPr>
              <w:spacing w:line="276" w:lineRule="auto"/>
              <w:rPr>
                <w:rFonts w:ascii="Arial" w:hAnsi="Arial" w:cs="Arial"/>
                <w:sz w:val="20"/>
                <w:lang w:val="en-GB"/>
              </w:rPr>
            </w:pPr>
            <w:sdt>
              <w:sdtPr>
                <w:rPr>
                  <w:rFonts w:ascii="Arial" w:hAnsi="Arial" w:cs="Arial"/>
                  <w:iCs/>
                  <w:color w:val="000000" w:themeColor="text1"/>
                  <w:sz w:val="20"/>
                  <w:szCs w:val="20"/>
                  <w:lang w:val="en-GB"/>
                </w:rPr>
                <w:id w:val="330727497"/>
                <w:placeholder>
                  <w:docPart w:val="629082C869DA4473B5A37D10DB6EF739"/>
                </w:placeholder>
                <w:text/>
              </w:sdtPr>
              <w:sdtEndPr/>
              <w:sdtContent>
                <w:r w:rsidR="00C419F4" w:rsidRPr="0003684E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  <w:lang w:val="en-GB"/>
                  </w:rPr>
                  <w:t>click to enter text</w:t>
                </w:r>
              </w:sdtContent>
            </w:sdt>
            <w:r w:rsidR="001F3B88" w:rsidRPr="004436EE">
              <w:rPr>
                <w:rFonts w:ascii="Adagio_Slab" w:hAnsi="Adagio_Slab"/>
                <w:iCs/>
                <w:color w:val="767171" w:themeColor="background2" w:themeShade="80"/>
                <w:sz w:val="18"/>
                <w:szCs w:val="18"/>
                <w:lang w:val="en-GB"/>
              </w:rPr>
              <w:t xml:space="preserve"> </w:t>
            </w:r>
          </w:p>
          <w:p w:rsidR="006D7AF3" w:rsidRPr="007B7C66" w:rsidRDefault="006D7AF3" w:rsidP="00250D57">
            <w:pPr>
              <w:spacing w:line="276" w:lineRule="auto"/>
              <w:jc w:val="right"/>
              <w:rPr>
                <w:rFonts w:ascii="Adagio_Slab" w:hAnsi="Adagio_Slab"/>
                <w:lang w:val="en-US"/>
              </w:rPr>
            </w:pPr>
            <w:r w:rsidRPr="00D54072">
              <w:rPr>
                <w:rFonts w:ascii="Adagio_Slab" w:hAnsi="Adagio_Slab"/>
                <w:i/>
                <w:sz w:val="20"/>
                <w:lang w:val="en-US"/>
              </w:rPr>
              <w:t>(max</w:t>
            </w:r>
            <w:r>
              <w:rPr>
                <w:rFonts w:ascii="Adagio_Slab" w:hAnsi="Adagio_Slab"/>
                <w:i/>
                <w:sz w:val="20"/>
                <w:lang w:val="en-US"/>
              </w:rPr>
              <w:t>.</w:t>
            </w:r>
            <w:r w:rsidRPr="00D54072">
              <w:rPr>
                <w:rFonts w:ascii="Adagio_Slab" w:hAnsi="Adagio_Slab"/>
                <w:i/>
                <w:sz w:val="20"/>
                <w:lang w:val="en-US"/>
              </w:rPr>
              <w:t xml:space="preserve"> </w:t>
            </w:r>
            <w:r>
              <w:rPr>
                <w:rFonts w:ascii="Adagio_Slab" w:hAnsi="Adagio_Slab"/>
                <w:i/>
                <w:sz w:val="20"/>
                <w:lang w:val="en-US"/>
              </w:rPr>
              <w:t>15</w:t>
            </w:r>
            <w:r w:rsidRPr="00D54072">
              <w:rPr>
                <w:rFonts w:ascii="Adagio_Slab" w:hAnsi="Adagio_Slab"/>
                <w:i/>
                <w:sz w:val="20"/>
                <w:lang w:val="en-US"/>
              </w:rPr>
              <w:t>0 words</w:t>
            </w:r>
            <w:r>
              <w:rPr>
                <w:rFonts w:ascii="Adagio_Slab" w:hAnsi="Adagio_Slab"/>
                <w:i/>
                <w:sz w:val="20"/>
                <w:lang w:val="en-US"/>
              </w:rPr>
              <w:t>, Arial 10 pts.</w:t>
            </w:r>
            <w:r w:rsidRPr="00D54072">
              <w:rPr>
                <w:rFonts w:ascii="Adagio_Slab" w:hAnsi="Adagio_Slab"/>
                <w:i/>
                <w:sz w:val="20"/>
                <w:lang w:val="en-US"/>
              </w:rPr>
              <w:t>)</w:t>
            </w:r>
          </w:p>
        </w:tc>
      </w:tr>
      <w:tr w:rsidR="006D7AF3" w:rsidRPr="003D751D" w:rsidTr="00250D57">
        <w:tc>
          <w:tcPr>
            <w:tcW w:w="9062" w:type="dxa"/>
            <w:gridSpan w:val="2"/>
          </w:tcPr>
          <w:p w:rsidR="006D7AF3" w:rsidRPr="007B7C66" w:rsidRDefault="006D7AF3" w:rsidP="003D751D">
            <w:pPr>
              <w:pStyle w:val="Akapitzlist"/>
              <w:numPr>
                <w:ilvl w:val="0"/>
                <w:numId w:val="36"/>
              </w:numPr>
              <w:spacing w:line="276" w:lineRule="auto"/>
              <w:jc w:val="both"/>
              <w:rPr>
                <w:rFonts w:ascii="Adagio_Slab" w:hAnsi="Adagio_Slab"/>
                <w:lang w:val="en-US"/>
              </w:rPr>
            </w:pPr>
            <w:r w:rsidRPr="00D40D53">
              <w:rPr>
                <w:rFonts w:ascii="Adagio_Slab" w:hAnsi="Adagio_Slab"/>
                <w:sz w:val="20"/>
                <w:lang w:val="en-US"/>
              </w:rPr>
              <w:t>Information about the event in which the Applicant will participate (conference, summer/winter school, training, courses, workshops, etc.), or the information about the</w:t>
            </w:r>
            <w:r w:rsidR="003D751D">
              <w:rPr>
                <w:rFonts w:ascii="Calibri" w:hAnsi="Calibri" w:cs="Calibri"/>
                <w:sz w:val="20"/>
                <w:lang w:val="en-US"/>
              </w:rPr>
              <w:t> </w:t>
            </w:r>
            <w:r w:rsidRPr="00D40D53">
              <w:rPr>
                <w:rFonts w:ascii="Adagio_Slab" w:hAnsi="Adagio_Slab"/>
                <w:sz w:val="20"/>
                <w:lang w:val="en-US"/>
              </w:rPr>
              <w:t>institution in which the scientific activity will be carried out (academic</w:t>
            </w:r>
            <w:r>
              <w:rPr>
                <w:rFonts w:ascii="Adagio_Slab" w:hAnsi="Adagio_Slab"/>
                <w:sz w:val="20"/>
                <w:lang w:val="en-US"/>
              </w:rPr>
              <w:t>/industrial</w:t>
            </w:r>
            <w:r w:rsidRPr="00D40D53">
              <w:rPr>
                <w:rFonts w:ascii="Adagio_Slab" w:hAnsi="Adagio_Slab"/>
                <w:sz w:val="20"/>
                <w:lang w:val="en-US"/>
              </w:rPr>
              <w:t xml:space="preserve"> </w:t>
            </w:r>
            <w:r>
              <w:rPr>
                <w:rFonts w:ascii="Adagio_Slab" w:hAnsi="Adagio_Slab"/>
                <w:sz w:val="20"/>
                <w:lang w:val="en-US"/>
              </w:rPr>
              <w:t>training</w:t>
            </w:r>
            <w:r w:rsidRPr="00D40D53">
              <w:rPr>
                <w:rFonts w:ascii="Adagio_Slab" w:hAnsi="Adagio_Slab"/>
                <w:sz w:val="20"/>
                <w:lang w:val="en-US"/>
              </w:rPr>
              <w:t>, measurement using a unique research equipment/infrastructure, preparation of an</w:t>
            </w:r>
            <w:r w:rsidR="003D751D">
              <w:rPr>
                <w:rFonts w:ascii="Calibri" w:hAnsi="Calibri" w:cs="Calibri"/>
                <w:sz w:val="20"/>
                <w:lang w:val="en-US"/>
              </w:rPr>
              <w:t> </w:t>
            </w:r>
            <w:r w:rsidRPr="00D40D53">
              <w:rPr>
                <w:rFonts w:ascii="Adagio_Slab" w:hAnsi="Adagio_Slab"/>
                <w:sz w:val="20"/>
                <w:lang w:val="en-US"/>
              </w:rPr>
              <w:t>international proposal, etc.).</w:t>
            </w:r>
            <w:r>
              <w:rPr>
                <w:rFonts w:ascii="Adagio_Slab" w:hAnsi="Adagio_Slab"/>
                <w:sz w:val="20"/>
                <w:lang w:val="en-US"/>
              </w:rPr>
              <w:t xml:space="preserve"> </w:t>
            </w:r>
            <w:r w:rsidRPr="00136BD0">
              <w:rPr>
                <w:rFonts w:ascii="Adagio_Slab" w:hAnsi="Adagio_Slab"/>
                <w:sz w:val="20"/>
                <w:u w:val="single"/>
                <w:lang w:val="en-US"/>
              </w:rPr>
              <w:t>Please provide the internet link to the event.</w:t>
            </w:r>
          </w:p>
        </w:tc>
      </w:tr>
      <w:tr w:rsidR="006D7AF3" w:rsidRPr="001F3B88" w:rsidTr="00250D57">
        <w:tc>
          <w:tcPr>
            <w:tcW w:w="9062" w:type="dxa"/>
            <w:gridSpan w:val="2"/>
          </w:tcPr>
          <w:sdt>
            <w:sdtPr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id w:val="47349584"/>
              <w:placeholder>
                <w:docPart w:val="45007938F62E4A07AA5A0DB3C940EBD5"/>
              </w:placeholder>
              <w:text/>
            </w:sdtPr>
            <w:sdtEndPr/>
            <w:sdtContent>
              <w:p w:rsidR="006D7AF3" w:rsidRPr="00026789" w:rsidRDefault="00C419F4" w:rsidP="00250D57">
                <w:pPr>
                  <w:spacing w:line="276" w:lineRule="auto"/>
                  <w:rPr>
                    <w:rFonts w:ascii="Arial" w:hAnsi="Arial" w:cs="Arial"/>
                    <w:sz w:val="20"/>
                    <w:lang w:val="en-US"/>
                  </w:rPr>
                </w:pPr>
                <w:proofErr w:type="spellStart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>click</w:t>
                </w:r>
                <w:proofErr w:type="spellEnd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 xml:space="preserve"> to </w:t>
                </w:r>
                <w:proofErr w:type="spellStart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>enter</w:t>
                </w:r>
                <w:proofErr w:type="spellEnd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 xml:space="preserve"> </w:t>
                </w:r>
                <w:proofErr w:type="spellStart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>text</w:t>
                </w:r>
                <w:proofErr w:type="spellEnd"/>
              </w:p>
            </w:sdtContent>
          </w:sdt>
          <w:p w:rsidR="006D7AF3" w:rsidRDefault="006D7AF3" w:rsidP="00250D57">
            <w:pPr>
              <w:spacing w:line="276" w:lineRule="auto"/>
              <w:jc w:val="right"/>
              <w:rPr>
                <w:rFonts w:ascii="Adagio_Slab" w:hAnsi="Adagio_Slab"/>
                <w:lang w:val="en-US"/>
              </w:rPr>
            </w:pPr>
            <w:r w:rsidRPr="00D54072">
              <w:rPr>
                <w:rFonts w:ascii="Adagio_Slab" w:hAnsi="Adagio_Slab"/>
                <w:i/>
                <w:sz w:val="20"/>
                <w:lang w:val="en-US"/>
              </w:rPr>
              <w:t>(max</w:t>
            </w:r>
            <w:r>
              <w:rPr>
                <w:rFonts w:ascii="Adagio_Slab" w:hAnsi="Adagio_Slab"/>
                <w:i/>
                <w:sz w:val="20"/>
                <w:lang w:val="en-US"/>
              </w:rPr>
              <w:t>.</w:t>
            </w:r>
            <w:r w:rsidRPr="00D54072">
              <w:rPr>
                <w:rFonts w:ascii="Adagio_Slab" w:hAnsi="Adagio_Slab"/>
                <w:i/>
                <w:sz w:val="20"/>
                <w:lang w:val="en-US"/>
              </w:rPr>
              <w:t xml:space="preserve"> </w:t>
            </w:r>
            <w:r>
              <w:rPr>
                <w:rFonts w:ascii="Adagio_Slab" w:hAnsi="Adagio_Slab"/>
                <w:i/>
                <w:sz w:val="20"/>
                <w:lang w:val="en-US"/>
              </w:rPr>
              <w:t>2</w:t>
            </w:r>
            <w:r w:rsidRPr="00D54072">
              <w:rPr>
                <w:rFonts w:ascii="Adagio_Slab" w:hAnsi="Adagio_Slab"/>
                <w:i/>
                <w:sz w:val="20"/>
                <w:lang w:val="en-US"/>
              </w:rPr>
              <w:t>00 words</w:t>
            </w:r>
            <w:r>
              <w:rPr>
                <w:rFonts w:ascii="Adagio_Slab" w:hAnsi="Adagio_Slab"/>
                <w:i/>
                <w:sz w:val="20"/>
                <w:lang w:val="en-US"/>
              </w:rPr>
              <w:t>, Arial 10 pts.</w:t>
            </w:r>
            <w:r w:rsidRPr="00D54072">
              <w:rPr>
                <w:rFonts w:ascii="Adagio_Slab" w:hAnsi="Adagio_Slab"/>
                <w:i/>
                <w:sz w:val="20"/>
                <w:lang w:val="en-US"/>
              </w:rPr>
              <w:t>)</w:t>
            </w:r>
          </w:p>
        </w:tc>
      </w:tr>
      <w:tr w:rsidR="006D7AF3" w:rsidRPr="004B5C3B" w:rsidTr="00250D57">
        <w:tc>
          <w:tcPr>
            <w:tcW w:w="9062" w:type="dxa"/>
            <w:gridSpan w:val="2"/>
          </w:tcPr>
          <w:p w:rsidR="006D7AF3" w:rsidRPr="007B7C66" w:rsidRDefault="006D7AF3" w:rsidP="006D7AF3">
            <w:pPr>
              <w:pStyle w:val="Akapitzlist"/>
              <w:numPr>
                <w:ilvl w:val="0"/>
                <w:numId w:val="36"/>
              </w:numPr>
              <w:spacing w:line="276" w:lineRule="auto"/>
              <w:jc w:val="both"/>
              <w:rPr>
                <w:rFonts w:ascii="Adagio_Slab" w:hAnsi="Adagio_Slab"/>
                <w:lang w:val="en-US"/>
              </w:rPr>
            </w:pPr>
            <w:r w:rsidRPr="001D5FD6">
              <w:rPr>
                <w:rFonts w:ascii="Adagio_Slab" w:hAnsi="Adagio_Slab"/>
                <w:sz w:val="20"/>
                <w:lang w:val="en-US"/>
              </w:rPr>
              <w:t>Description of activities to be carried out in the project and expected results</w:t>
            </w:r>
            <w:r w:rsidRPr="001D5FD6">
              <w:rPr>
                <w:sz w:val="20"/>
                <w:lang w:val="en-US"/>
              </w:rPr>
              <w:t xml:space="preserve"> </w:t>
            </w:r>
            <w:r>
              <w:rPr>
                <w:rFonts w:ascii="Adagio_Slab" w:hAnsi="Adagio_Slab"/>
                <w:sz w:val="20"/>
                <w:lang w:val="en-US"/>
              </w:rPr>
              <w:t>concerning</w:t>
            </w:r>
            <w:r w:rsidRPr="001D5FD6">
              <w:rPr>
                <w:rFonts w:ascii="Adagio_Slab" w:hAnsi="Adagio_Slab"/>
                <w:sz w:val="20"/>
                <w:lang w:val="en-US"/>
              </w:rPr>
              <w:t xml:space="preserve"> research work carried out at the University.</w:t>
            </w:r>
          </w:p>
        </w:tc>
      </w:tr>
      <w:tr w:rsidR="006D7AF3" w:rsidRPr="004B5C3B" w:rsidTr="00250D57">
        <w:tc>
          <w:tcPr>
            <w:tcW w:w="9062" w:type="dxa"/>
            <w:gridSpan w:val="2"/>
          </w:tcPr>
          <w:sdt>
            <w:sdtPr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val="en-GB"/>
              </w:rPr>
              <w:id w:val="-615912438"/>
              <w:placeholder>
                <w:docPart w:val="6F84A40B74074802BD0C6C606CC566B2"/>
              </w:placeholder>
              <w:text/>
            </w:sdtPr>
            <w:sdtEndPr/>
            <w:sdtContent>
              <w:p w:rsidR="006D7AF3" w:rsidRPr="00C419F4" w:rsidRDefault="00C419F4" w:rsidP="00250D57">
                <w:pPr>
                  <w:spacing w:line="276" w:lineRule="auto"/>
                  <w:rPr>
                    <w:rFonts w:ascii="Arial" w:hAnsi="Arial" w:cs="Arial"/>
                    <w:sz w:val="20"/>
                    <w:lang w:val="en-GB"/>
                  </w:rPr>
                </w:pPr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  <w:lang w:val="en-GB"/>
                  </w:rPr>
                  <w:t>click to enter text</w:t>
                </w:r>
              </w:p>
            </w:sdtContent>
          </w:sdt>
          <w:p w:rsidR="006D7AF3" w:rsidRPr="007B7C66" w:rsidRDefault="006D7AF3" w:rsidP="00250D57">
            <w:pPr>
              <w:pStyle w:val="Akapitzlist"/>
              <w:spacing w:line="276" w:lineRule="auto"/>
              <w:ind w:left="360"/>
              <w:jc w:val="right"/>
              <w:rPr>
                <w:rFonts w:ascii="Adagio_Slab" w:hAnsi="Adagio_Slab"/>
                <w:lang w:val="en-US"/>
              </w:rPr>
            </w:pPr>
            <w:r w:rsidRPr="00D54072">
              <w:rPr>
                <w:rFonts w:ascii="Adagio_Slab" w:hAnsi="Adagio_Slab"/>
                <w:i/>
                <w:sz w:val="20"/>
                <w:lang w:val="en-US"/>
              </w:rPr>
              <w:t>(max</w:t>
            </w:r>
            <w:r>
              <w:rPr>
                <w:rFonts w:ascii="Adagio_Slab" w:hAnsi="Adagio_Slab"/>
                <w:i/>
                <w:sz w:val="20"/>
                <w:lang w:val="en-US"/>
              </w:rPr>
              <w:t>.</w:t>
            </w:r>
            <w:r w:rsidRPr="00D54072">
              <w:rPr>
                <w:rFonts w:ascii="Adagio_Slab" w:hAnsi="Adagio_Slab"/>
                <w:i/>
                <w:sz w:val="20"/>
                <w:lang w:val="en-US"/>
              </w:rPr>
              <w:t xml:space="preserve"> </w:t>
            </w:r>
            <w:r>
              <w:rPr>
                <w:rFonts w:ascii="Adagio_Slab" w:hAnsi="Adagio_Slab"/>
                <w:i/>
                <w:sz w:val="20"/>
                <w:lang w:val="en-US"/>
              </w:rPr>
              <w:t>3</w:t>
            </w:r>
            <w:r w:rsidRPr="00D54072">
              <w:rPr>
                <w:rFonts w:ascii="Adagio_Slab" w:hAnsi="Adagio_Slab"/>
                <w:i/>
                <w:sz w:val="20"/>
                <w:lang w:val="en-US"/>
              </w:rPr>
              <w:t>00 words</w:t>
            </w:r>
            <w:r>
              <w:rPr>
                <w:rFonts w:ascii="Adagio_Slab" w:hAnsi="Adagio_Slab"/>
                <w:i/>
                <w:sz w:val="20"/>
                <w:lang w:val="en-US"/>
              </w:rPr>
              <w:t>, Arial 10 pts.</w:t>
            </w:r>
            <w:r w:rsidRPr="00D54072">
              <w:rPr>
                <w:rFonts w:ascii="Adagio_Slab" w:hAnsi="Adagio_Slab"/>
                <w:i/>
                <w:sz w:val="20"/>
                <w:lang w:val="en-US"/>
              </w:rPr>
              <w:t>)</w:t>
            </w:r>
          </w:p>
        </w:tc>
      </w:tr>
      <w:tr w:rsidR="006D7AF3" w:rsidRPr="004B5C3B" w:rsidTr="00250D57">
        <w:tc>
          <w:tcPr>
            <w:tcW w:w="9062" w:type="dxa"/>
            <w:gridSpan w:val="2"/>
          </w:tcPr>
          <w:p w:rsidR="006D7AF3" w:rsidRPr="007B7C66" w:rsidRDefault="006D7AF3" w:rsidP="003D751D">
            <w:pPr>
              <w:pStyle w:val="Akapitzlist"/>
              <w:numPr>
                <w:ilvl w:val="0"/>
                <w:numId w:val="36"/>
              </w:numPr>
              <w:spacing w:line="276" w:lineRule="auto"/>
              <w:jc w:val="both"/>
              <w:rPr>
                <w:rFonts w:ascii="Adagio_Slab" w:hAnsi="Adagio_Slab"/>
                <w:lang w:val="en-US"/>
              </w:rPr>
            </w:pPr>
            <w:r w:rsidRPr="00D40D53">
              <w:rPr>
                <w:rFonts w:ascii="Adagio_Slab" w:hAnsi="Adagio_Slab"/>
                <w:sz w:val="20"/>
                <w:lang w:val="en-US"/>
              </w:rPr>
              <w:t xml:space="preserve">Measurable effects of </w:t>
            </w:r>
            <w:r>
              <w:rPr>
                <w:rFonts w:ascii="Adagio_Slab" w:hAnsi="Adagio_Slab"/>
                <w:sz w:val="20"/>
                <w:lang w:val="en-US"/>
              </w:rPr>
              <w:t xml:space="preserve">the </w:t>
            </w:r>
            <w:r w:rsidRPr="00D40D53">
              <w:rPr>
                <w:rFonts w:ascii="Adagio_Slab" w:hAnsi="Adagio_Slab"/>
                <w:sz w:val="20"/>
                <w:lang w:val="en-US"/>
              </w:rPr>
              <w:t>Applicant’s participation in the programme (continuation of</w:t>
            </w:r>
            <w:r w:rsidR="003D751D">
              <w:rPr>
                <w:rFonts w:ascii="Calibri" w:hAnsi="Calibri" w:cs="Calibri"/>
                <w:sz w:val="20"/>
                <w:lang w:val="en-US"/>
              </w:rPr>
              <w:t> </w:t>
            </w:r>
            <w:r w:rsidRPr="00D40D53">
              <w:rPr>
                <w:rFonts w:ascii="Adagio_Slab" w:hAnsi="Adagio_Slab"/>
                <w:sz w:val="20"/>
                <w:lang w:val="en-US"/>
              </w:rPr>
              <w:t xml:space="preserve">cooperation with the host institution, scientific publications, joint applications for research projects, </w:t>
            </w:r>
            <w:r>
              <w:rPr>
                <w:rFonts w:ascii="Adagio_Slab" w:hAnsi="Adagio_Slab"/>
                <w:sz w:val="20"/>
                <w:lang w:val="en-US"/>
              </w:rPr>
              <w:t>etc.</w:t>
            </w:r>
            <w:r w:rsidRPr="00D40D53">
              <w:rPr>
                <w:rFonts w:ascii="Adagio_Slab" w:hAnsi="Adagio_Slab"/>
                <w:sz w:val="20"/>
                <w:lang w:val="en-US"/>
              </w:rPr>
              <w:t>) and possible</w:t>
            </w:r>
            <w:r>
              <w:rPr>
                <w:rFonts w:ascii="Adagio_Slab" w:hAnsi="Adagio_Slab"/>
                <w:sz w:val="20"/>
                <w:lang w:val="en-US"/>
              </w:rPr>
              <w:t xml:space="preserve"> benefits for future research.</w:t>
            </w:r>
          </w:p>
        </w:tc>
      </w:tr>
      <w:tr w:rsidR="006D7AF3" w:rsidRPr="004B5C3B" w:rsidTr="00250D57">
        <w:tc>
          <w:tcPr>
            <w:tcW w:w="9062" w:type="dxa"/>
            <w:gridSpan w:val="2"/>
          </w:tcPr>
          <w:sdt>
            <w:sdtPr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val="en-GB"/>
              </w:rPr>
              <w:id w:val="1278912217"/>
              <w:placeholder>
                <w:docPart w:val="B003E5ADCD964CA6965CA79F4C6D9254"/>
              </w:placeholder>
              <w:text/>
            </w:sdtPr>
            <w:sdtEndPr/>
            <w:sdtContent>
              <w:p w:rsidR="006D7AF3" w:rsidRPr="00C419F4" w:rsidRDefault="00C419F4" w:rsidP="00250D57">
                <w:pPr>
                  <w:spacing w:line="276" w:lineRule="auto"/>
                  <w:rPr>
                    <w:rFonts w:ascii="Arial" w:hAnsi="Arial" w:cs="Arial"/>
                    <w:sz w:val="20"/>
                    <w:lang w:val="en-GB"/>
                  </w:rPr>
                </w:pPr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  <w:lang w:val="en-GB"/>
                  </w:rPr>
                  <w:t>click to enter text</w:t>
                </w:r>
              </w:p>
            </w:sdtContent>
          </w:sdt>
          <w:p w:rsidR="006D7AF3" w:rsidRDefault="006D7AF3" w:rsidP="00250D57">
            <w:pPr>
              <w:spacing w:line="276" w:lineRule="auto"/>
              <w:jc w:val="right"/>
              <w:rPr>
                <w:rFonts w:ascii="Adagio_Slab" w:hAnsi="Adagio_Slab"/>
                <w:lang w:val="en-US"/>
              </w:rPr>
            </w:pPr>
            <w:r w:rsidRPr="00D54072">
              <w:rPr>
                <w:rFonts w:ascii="Adagio_Slab" w:hAnsi="Adagio_Slab"/>
                <w:i/>
                <w:sz w:val="20"/>
                <w:lang w:val="en-US"/>
              </w:rPr>
              <w:t>(max</w:t>
            </w:r>
            <w:r>
              <w:rPr>
                <w:rFonts w:ascii="Adagio_Slab" w:hAnsi="Adagio_Slab"/>
                <w:i/>
                <w:sz w:val="20"/>
                <w:lang w:val="en-US"/>
              </w:rPr>
              <w:t>.</w:t>
            </w:r>
            <w:r w:rsidRPr="00D54072">
              <w:rPr>
                <w:rFonts w:ascii="Adagio_Slab" w:hAnsi="Adagio_Slab"/>
                <w:i/>
                <w:sz w:val="20"/>
                <w:lang w:val="en-US"/>
              </w:rPr>
              <w:t xml:space="preserve"> </w:t>
            </w:r>
            <w:r>
              <w:rPr>
                <w:rFonts w:ascii="Adagio_Slab" w:hAnsi="Adagio_Slab"/>
                <w:i/>
                <w:sz w:val="20"/>
                <w:lang w:val="en-US"/>
              </w:rPr>
              <w:t>15</w:t>
            </w:r>
            <w:r w:rsidRPr="00D54072">
              <w:rPr>
                <w:rFonts w:ascii="Adagio_Slab" w:hAnsi="Adagio_Slab"/>
                <w:i/>
                <w:sz w:val="20"/>
                <w:lang w:val="en-US"/>
              </w:rPr>
              <w:t>0 words</w:t>
            </w:r>
            <w:r>
              <w:rPr>
                <w:rFonts w:ascii="Adagio_Slab" w:hAnsi="Adagio_Slab"/>
                <w:i/>
                <w:sz w:val="20"/>
                <w:lang w:val="en-US"/>
              </w:rPr>
              <w:t>, Arial 10 pts.</w:t>
            </w:r>
            <w:r w:rsidRPr="00D54072">
              <w:rPr>
                <w:rFonts w:ascii="Adagio_Slab" w:hAnsi="Adagio_Slab"/>
                <w:i/>
                <w:sz w:val="20"/>
                <w:lang w:val="en-US"/>
              </w:rPr>
              <w:t>)</w:t>
            </w:r>
          </w:p>
        </w:tc>
      </w:tr>
      <w:tr w:rsidR="006D7AF3" w:rsidRPr="004B5C3B" w:rsidTr="00250D57">
        <w:tc>
          <w:tcPr>
            <w:tcW w:w="9062" w:type="dxa"/>
            <w:gridSpan w:val="2"/>
          </w:tcPr>
          <w:p w:rsidR="006D7AF3" w:rsidRPr="007B7C66" w:rsidRDefault="006D7AF3" w:rsidP="006D7AF3">
            <w:pPr>
              <w:pStyle w:val="Akapitzlist"/>
              <w:numPr>
                <w:ilvl w:val="0"/>
                <w:numId w:val="36"/>
              </w:numPr>
              <w:spacing w:line="276" w:lineRule="auto"/>
              <w:rPr>
                <w:rFonts w:ascii="Adagio_Slab" w:hAnsi="Adagio_Slab"/>
                <w:lang w:val="en-US"/>
              </w:rPr>
            </w:pPr>
            <w:r w:rsidRPr="00D40D53">
              <w:rPr>
                <w:rFonts w:ascii="Adagio_Slab" w:hAnsi="Adagio_Slab"/>
                <w:sz w:val="20"/>
                <w:lang w:val="en-US"/>
              </w:rPr>
              <w:t>Expected impact of participation in the programme on the scientific career of the Applicant</w:t>
            </w:r>
            <w:r>
              <w:rPr>
                <w:rFonts w:ascii="Adagio_Slab" w:hAnsi="Adagio_Slab"/>
                <w:sz w:val="20"/>
                <w:lang w:val="en-US"/>
              </w:rPr>
              <w:t>.</w:t>
            </w:r>
          </w:p>
        </w:tc>
      </w:tr>
      <w:tr w:rsidR="006D7AF3" w:rsidRPr="004B5C3B" w:rsidTr="00250D57">
        <w:tc>
          <w:tcPr>
            <w:tcW w:w="9062" w:type="dxa"/>
            <w:gridSpan w:val="2"/>
          </w:tcPr>
          <w:sdt>
            <w:sdtPr>
              <w:rPr>
                <w:rFonts w:ascii="Arial" w:hAnsi="Arial" w:cs="Arial"/>
                <w:iCs/>
                <w:color w:val="000000" w:themeColor="text1"/>
                <w:sz w:val="20"/>
                <w:szCs w:val="20"/>
                <w:lang w:val="en-GB"/>
              </w:rPr>
              <w:id w:val="-242957907"/>
              <w:placeholder>
                <w:docPart w:val="89658F0DE90340028E76310483B0066B"/>
              </w:placeholder>
              <w:text/>
            </w:sdtPr>
            <w:sdtEndPr/>
            <w:sdtContent>
              <w:p w:rsidR="006D7AF3" w:rsidRPr="00C419F4" w:rsidRDefault="00C419F4" w:rsidP="00250D57">
                <w:pPr>
                  <w:spacing w:line="276" w:lineRule="auto"/>
                  <w:rPr>
                    <w:rFonts w:ascii="Arial" w:hAnsi="Arial" w:cs="Arial"/>
                    <w:sz w:val="20"/>
                    <w:szCs w:val="20"/>
                    <w:lang w:val="en-GB"/>
                  </w:rPr>
                </w:pPr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  <w:lang w:val="en-GB"/>
                  </w:rPr>
                  <w:t>click to enter text</w:t>
                </w:r>
              </w:p>
            </w:sdtContent>
          </w:sdt>
          <w:p w:rsidR="006D7AF3" w:rsidRDefault="006D7AF3" w:rsidP="00250D57">
            <w:pPr>
              <w:spacing w:line="276" w:lineRule="auto"/>
              <w:jc w:val="right"/>
              <w:rPr>
                <w:rFonts w:ascii="Adagio_Slab" w:hAnsi="Adagio_Slab"/>
                <w:lang w:val="en-US"/>
              </w:rPr>
            </w:pPr>
            <w:r w:rsidRPr="00D54072">
              <w:rPr>
                <w:rFonts w:ascii="Adagio_Slab" w:hAnsi="Adagio_Slab"/>
                <w:i/>
                <w:sz w:val="20"/>
                <w:lang w:val="en-US"/>
              </w:rPr>
              <w:t>(max</w:t>
            </w:r>
            <w:r>
              <w:rPr>
                <w:rFonts w:ascii="Adagio_Slab" w:hAnsi="Adagio_Slab"/>
                <w:i/>
                <w:sz w:val="20"/>
                <w:lang w:val="en-US"/>
              </w:rPr>
              <w:t>.</w:t>
            </w:r>
            <w:r w:rsidRPr="00D54072">
              <w:rPr>
                <w:rFonts w:ascii="Adagio_Slab" w:hAnsi="Adagio_Slab"/>
                <w:i/>
                <w:sz w:val="20"/>
                <w:lang w:val="en-US"/>
              </w:rPr>
              <w:t xml:space="preserve"> </w:t>
            </w:r>
            <w:r>
              <w:rPr>
                <w:rFonts w:ascii="Adagio_Slab" w:hAnsi="Adagio_Slab"/>
                <w:i/>
                <w:sz w:val="20"/>
                <w:lang w:val="en-US"/>
              </w:rPr>
              <w:t>15</w:t>
            </w:r>
            <w:r w:rsidRPr="00D54072">
              <w:rPr>
                <w:rFonts w:ascii="Adagio_Slab" w:hAnsi="Adagio_Slab"/>
                <w:i/>
                <w:sz w:val="20"/>
                <w:lang w:val="en-US"/>
              </w:rPr>
              <w:t>0 words</w:t>
            </w:r>
            <w:r>
              <w:rPr>
                <w:rFonts w:ascii="Adagio_Slab" w:hAnsi="Adagio_Slab"/>
                <w:i/>
                <w:sz w:val="20"/>
                <w:lang w:val="en-US"/>
              </w:rPr>
              <w:t>, Arial 10 pts.</w:t>
            </w:r>
            <w:r w:rsidRPr="00D54072">
              <w:rPr>
                <w:rFonts w:ascii="Adagio_Slab" w:hAnsi="Adagio_Slab"/>
                <w:i/>
                <w:sz w:val="20"/>
                <w:lang w:val="en-US"/>
              </w:rPr>
              <w:t>)</w:t>
            </w:r>
          </w:p>
        </w:tc>
      </w:tr>
      <w:tr w:rsidR="006D7AF3" w:rsidRPr="00934020" w:rsidTr="00250D57">
        <w:tc>
          <w:tcPr>
            <w:tcW w:w="9062" w:type="dxa"/>
            <w:gridSpan w:val="2"/>
          </w:tcPr>
          <w:p w:rsidR="006D7AF3" w:rsidRPr="00E96812" w:rsidRDefault="006D7AF3" w:rsidP="006D7AF3">
            <w:pPr>
              <w:pStyle w:val="Akapitzlist"/>
              <w:numPr>
                <w:ilvl w:val="0"/>
                <w:numId w:val="36"/>
              </w:numPr>
              <w:spacing w:line="276" w:lineRule="auto"/>
              <w:jc w:val="both"/>
              <w:rPr>
                <w:rFonts w:ascii="Adagio_Slab" w:hAnsi="Adagio_Slab"/>
                <w:sz w:val="20"/>
                <w:lang w:val="en-US"/>
              </w:rPr>
            </w:pPr>
            <w:r>
              <w:rPr>
                <w:rFonts w:ascii="Adagio_Slab" w:hAnsi="Adagio_Slab"/>
                <w:sz w:val="20"/>
                <w:lang w:val="en-US"/>
              </w:rPr>
              <w:t>In case you have participated in MobilityPW, please summarize your accomplishments within the previous exchange action. Please a</w:t>
            </w:r>
            <w:r w:rsidRPr="00B92634">
              <w:rPr>
                <w:rFonts w:ascii="Adagio_Slab" w:hAnsi="Adagio_Slab"/>
                <w:sz w:val="20"/>
                <w:u w:val="single"/>
                <w:lang w:val="en-US"/>
              </w:rPr>
              <w:t>ttach appropriate confirmations</w:t>
            </w:r>
            <w:r>
              <w:rPr>
                <w:rFonts w:ascii="Adagio_Slab" w:hAnsi="Adagio_Slab"/>
                <w:sz w:val="20"/>
                <w:u w:val="single"/>
                <w:lang w:val="en-US"/>
              </w:rPr>
              <w:t>/prove</w:t>
            </w:r>
            <w:r>
              <w:rPr>
                <w:rFonts w:ascii="Adagio_Slab" w:hAnsi="Adagio_Slab"/>
                <w:sz w:val="20"/>
                <w:lang w:val="en-US"/>
              </w:rPr>
              <w:t>.</w:t>
            </w:r>
          </w:p>
        </w:tc>
      </w:tr>
      <w:tr w:rsidR="006D7AF3" w:rsidRPr="00E96812" w:rsidTr="00250D57">
        <w:tc>
          <w:tcPr>
            <w:tcW w:w="9062" w:type="dxa"/>
            <w:gridSpan w:val="2"/>
          </w:tcPr>
          <w:sdt>
            <w:sdtPr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id w:val="667214090"/>
              <w:placeholder>
                <w:docPart w:val="77825A07774549EFA40050C56FC4D69D"/>
              </w:placeholder>
              <w:text/>
            </w:sdtPr>
            <w:sdtEndPr/>
            <w:sdtContent>
              <w:p w:rsidR="006D7AF3" w:rsidRPr="0010489B" w:rsidRDefault="00C419F4" w:rsidP="00250D57">
                <w:pPr>
                  <w:spacing w:line="276" w:lineRule="auto"/>
                  <w:rPr>
                    <w:rFonts w:ascii="Arial" w:hAnsi="Arial" w:cs="Arial"/>
                    <w:sz w:val="20"/>
                    <w:lang w:val="en-US"/>
                  </w:rPr>
                </w:pPr>
                <w:proofErr w:type="spellStart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>click</w:t>
                </w:r>
                <w:proofErr w:type="spellEnd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 xml:space="preserve"> to </w:t>
                </w:r>
                <w:proofErr w:type="spellStart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>enter</w:t>
                </w:r>
                <w:proofErr w:type="spellEnd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 xml:space="preserve"> </w:t>
                </w:r>
                <w:proofErr w:type="spellStart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>text</w:t>
                </w:r>
                <w:proofErr w:type="spellEnd"/>
              </w:p>
            </w:sdtContent>
          </w:sdt>
          <w:p w:rsidR="006D7AF3" w:rsidRPr="00E96812" w:rsidRDefault="006D7AF3" w:rsidP="00250D57">
            <w:pPr>
              <w:pStyle w:val="Akapitzlist"/>
              <w:spacing w:line="276" w:lineRule="auto"/>
              <w:ind w:left="360"/>
              <w:jc w:val="right"/>
              <w:rPr>
                <w:rFonts w:ascii="Adagio_Slab" w:hAnsi="Adagio_Slab"/>
                <w:sz w:val="20"/>
                <w:lang w:val="en-US"/>
              </w:rPr>
            </w:pPr>
            <w:r w:rsidRPr="00D54072">
              <w:rPr>
                <w:rFonts w:ascii="Adagio_Slab" w:hAnsi="Adagio_Slab"/>
                <w:i/>
                <w:sz w:val="20"/>
                <w:lang w:val="en-US"/>
              </w:rPr>
              <w:t>(max</w:t>
            </w:r>
            <w:r>
              <w:rPr>
                <w:rFonts w:ascii="Adagio_Slab" w:hAnsi="Adagio_Slab"/>
                <w:i/>
                <w:sz w:val="20"/>
                <w:lang w:val="en-US"/>
              </w:rPr>
              <w:t>.</w:t>
            </w:r>
            <w:r w:rsidRPr="00D54072">
              <w:rPr>
                <w:rFonts w:ascii="Adagio_Slab" w:hAnsi="Adagio_Slab"/>
                <w:i/>
                <w:sz w:val="20"/>
                <w:lang w:val="en-US"/>
              </w:rPr>
              <w:t xml:space="preserve"> </w:t>
            </w:r>
            <w:r>
              <w:rPr>
                <w:rFonts w:ascii="Adagio_Slab" w:hAnsi="Adagio_Slab"/>
                <w:i/>
                <w:sz w:val="20"/>
                <w:lang w:val="en-US"/>
              </w:rPr>
              <w:t>10</w:t>
            </w:r>
            <w:r w:rsidRPr="00D54072">
              <w:rPr>
                <w:rFonts w:ascii="Adagio_Slab" w:hAnsi="Adagio_Slab"/>
                <w:i/>
                <w:sz w:val="20"/>
                <w:lang w:val="en-US"/>
              </w:rPr>
              <w:t>0 words</w:t>
            </w:r>
            <w:r>
              <w:rPr>
                <w:rFonts w:ascii="Adagio_Slab" w:hAnsi="Adagio_Slab"/>
                <w:i/>
                <w:sz w:val="20"/>
                <w:lang w:val="en-US"/>
              </w:rPr>
              <w:t>, Arial 10 pts.</w:t>
            </w:r>
            <w:r w:rsidRPr="00D54072">
              <w:rPr>
                <w:rFonts w:ascii="Adagio_Slab" w:hAnsi="Adagio_Slab"/>
                <w:i/>
                <w:sz w:val="20"/>
                <w:lang w:val="en-US"/>
              </w:rPr>
              <w:t>)</w:t>
            </w:r>
          </w:p>
        </w:tc>
      </w:tr>
      <w:tr w:rsidR="006D7AF3" w:rsidRPr="004B5C3B" w:rsidTr="00250D57">
        <w:trPr>
          <w:trHeight w:val="480"/>
        </w:trPr>
        <w:tc>
          <w:tcPr>
            <w:tcW w:w="9062" w:type="dxa"/>
            <w:gridSpan w:val="2"/>
          </w:tcPr>
          <w:p w:rsidR="006D7AF3" w:rsidRPr="00186DED" w:rsidRDefault="006D7AF3" w:rsidP="006D7AF3">
            <w:pPr>
              <w:pStyle w:val="Akapitzlist"/>
              <w:numPr>
                <w:ilvl w:val="0"/>
                <w:numId w:val="34"/>
              </w:numPr>
              <w:spacing w:before="120" w:after="120" w:line="276" w:lineRule="auto"/>
              <w:ind w:left="357" w:hanging="357"/>
              <w:rPr>
                <w:rFonts w:ascii="Adagio_Slab" w:hAnsi="Adagio_Slab"/>
                <w:b/>
                <w:bCs/>
                <w:lang w:val="en-US"/>
              </w:rPr>
            </w:pPr>
            <w:r w:rsidRPr="2C6ECE99">
              <w:rPr>
                <w:rFonts w:ascii="Adagio_Slab" w:hAnsi="Adagio_Slab"/>
                <w:b/>
                <w:bCs/>
                <w:lang w:val="en-US"/>
              </w:rPr>
              <w:t>Information about the mobility action</w:t>
            </w:r>
          </w:p>
        </w:tc>
      </w:tr>
      <w:tr w:rsidR="006D7AF3" w:rsidRPr="001F3B88" w:rsidTr="00250D57">
        <w:trPr>
          <w:trHeight w:val="306"/>
        </w:trPr>
        <w:tc>
          <w:tcPr>
            <w:tcW w:w="6799" w:type="dxa"/>
          </w:tcPr>
          <w:p w:rsidR="006D7AF3" w:rsidRPr="00E144EC" w:rsidRDefault="006D7AF3" w:rsidP="00250D57">
            <w:pPr>
              <w:spacing w:line="276" w:lineRule="auto"/>
              <w:jc w:val="right"/>
              <w:rPr>
                <w:rFonts w:ascii="Adagio_Slab" w:hAnsi="Adagio_Slab"/>
                <w:sz w:val="20"/>
                <w:szCs w:val="20"/>
                <w:lang w:val="en-US"/>
              </w:rPr>
            </w:pPr>
            <w:r w:rsidRPr="78AA3A08">
              <w:rPr>
                <w:rFonts w:ascii="Adagio_Slab" w:hAnsi="Adagio_Slab"/>
                <w:sz w:val="20"/>
                <w:szCs w:val="20"/>
                <w:lang w:val="en-US"/>
              </w:rPr>
              <w:t>Period of scientific activity (exact dates):</w:t>
            </w:r>
          </w:p>
        </w:tc>
        <w:sdt>
          <w:sdtPr>
            <w:rPr>
              <w:rFonts w:ascii="Arial" w:hAnsi="Arial" w:cs="Arial"/>
              <w:iCs/>
              <w:color w:val="000000" w:themeColor="text1"/>
              <w:sz w:val="20"/>
              <w:szCs w:val="20"/>
            </w:rPr>
            <w:id w:val="366885048"/>
            <w:placeholder>
              <w:docPart w:val="9232A8B34EEF4A72BFFD44D4A2A61CD6"/>
            </w:placeholder>
            <w:text/>
          </w:sdtPr>
          <w:sdtEndPr/>
          <w:sdtContent>
            <w:tc>
              <w:tcPr>
                <w:tcW w:w="2263" w:type="dxa"/>
                <w:vAlign w:val="center"/>
              </w:tcPr>
              <w:p w:rsidR="006D7AF3" w:rsidRPr="00656045" w:rsidRDefault="00C419F4" w:rsidP="00C419F4">
                <w:pPr>
                  <w:spacing w:line="276" w:lineRule="auto"/>
                  <w:jc w:val="right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proofErr w:type="spellStart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>click</w:t>
                </w:r>
                <w:proofErr w:type="spellEnd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 xml:space="preserve"> to </w:t>
                </w:r>
                <w:proofErr w:type="spellStart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>enter</w:t>
                </w:r>
                <w:proofErr w:type="spellEnd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 xml:space="preserve"> </w:t>
                </w:r>
                <w:proofErr w:type="spellStart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>text</w:t>
                </w:r>
                <w:proofErr w:type="spellEnd"/>
              </w:p>
            </w:tc>
          </w:sdtContent>
        </w:sdt>
      </w:tr>
      <w:tr w:rsidR="006D7AF3" w:rsidRPr="00D31048" w:rsidTr="00250D57">
        <w:trPr>
          <w:trHeight w:val="306"/>
        </w:trPr>
        <w:tc>
          <w:tcPr>
            <w:tcW w:w="6799" w:type="dxa"/>
          </w:tcPr>
          <w:p w:rsidR="006D7AF3" w:rsidRDefault="006D7AF3" w:rsidP="00250D57">
            <w:pPr>
              <w:spacing w:line="276" w:lineRule="auto"/>
              <w:jc w:val="right"/>
              <w:rPr>
                <w:rFonts w:ascii="Adagio_Slab" w:hAnsi="Adagio_Slab"/>
                <w:sz w:val="20"/>
                <w:szCs w:val="20"/>
                <w:lang w:val="en-US"/>
              </w:rPr>
            </w:pPr>
            <w:r w:rsidRPr="00E144EC">
              <w:rPr>
                <w:rFonts w:ascii="Adagio_Slab" w:hAnsi="Adagio_Slab"/>
                <w:sz w:val="20"/>
                <w:szCs w:val="20"/>
                <w:lang w:val="en-US"/>
              </w:rPr>
              <w:t>Number of days of stay</w:t>
            </w:r>
            <w:r>
              <w:rPr>
                <w:rFonts w:ascii="Adagio_Slab" w:hAnsi="Adagio_Slab"/>
                <w:sz w:val="20"/>
                <w:szCs w:val="20"/>
                <w:lang w:val="en-US"/>
              </w:rPr>
              <w:t xml:space="preserve"> (with travel time)</w:t>
            </w:r>
            <w:r w:rsidRPr="00E144EC">
              <w:rPr>
                <w:rFonts w:ascii="Adagio_Slab" w:hAnsi="Adagio_Slab"/>
                <w:sz w:val="20"/>
                <w:szCs w:val="20"/>
                <w:lang w:val="en-US"/>
              </w:rPr>
              <w:t>:</w:t>
            </w:r>
          </w:p>
        </w:tc>
        <w:sdt>
          <w:sdtPr>
            <w:rPr>
              <w:rFonts w:ascii="Arial" w:hAnsi="Arial" w:cs="Arial"/>
              <w:iCs/>
              <w:color w:val="000000" w:themeColor="text1"/>
              <w:sz w:val="20"/>
              <w:szCs w:val="20"/>
            </w:rPr>
            <w:id w:val="273221103"/>
            <w:placeholder>
              <w:docPart w:val="B6F2B3907A9C483E998874F8984E7D8C"/>
            </w:placeholder>
            <w:text/>
          </w:sdtPr>
          <w:sdtEndPr/>
          <w:sdtContent>
            <w:tc>
              <w:tcPr>
                <w:tcW w:w="2263" w:type="dxa"/>
                <w:vAlign w:val="center"/>
              </w:tcPr>
              <w:p w:rsidR="006D7AF3" w:rsidRPr="00656045" w:rsidRDefault="00C419F4" w:rsidP="00C419F4">
                <w:pPr>
                  <w:spacing w:line="276" w:lineRule="auto"/>
                  <w:jc w:val="right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proofErr w:type="spellStart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>click</w:t>
                </w:r>
                <w:proofErr w:type="spellEnd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 xml:space="preserve"> to </w:t>
                </w:r>
                <w:proofErr w:type="spellStart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>enter</w:t>
                </w:r>
                <w:proofErr w:type="spellEnd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 xml:space="preserve"> </w:t>
                </w:r>
                <w:proofErr w:type="spellStart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>text</w:t>
                </w:r>
                <w:proofErr w:type="spellEnd"/>
              </w:p>
            </w:tc>
          </w:sdtContent>
        </w:sdt>
      </w:tr>
      <w:tr w:rsidR="006D7AF3" w:rsidRPr="009C5CF4" w:rsidTr="00250D57">
        <w:trPr>
          <w:trHeight w:val="306"/>
        </w:trPr>
        <w:tc>
          <w:tcPr>
            <w:tcW w:w="6799" w:type="dxa"/>
          </w:tcPr>
          <w:p w:rsidR="006D7AF3" w:rsidRDefault="006D7AF3" w:rsidP="00250D57">
            <w:pPr>
              <w:spacing w:line="276" w:lineRule="auto"/>
              <w:jc w:val="right"/>
              <w:rPr>
                <w:rFonts w:ascii="Adagio_Slab" w:hAnsi="Adagio_Slab"/>
                <w:sz w:val="20"/>
                <w:szCs w:val="20"/>
                <w:lang w:val="en-US"/>
              </w:rPr>
            </w:pPr>
            <w:r>
              <w:rPr>
                <w:rFonts w:ascii="Adagio_Slab" w:hAnsi="Adagio_Slab"/>
                <w:sz w:val="20"/>
                <w:szCs w:val="20"/>
                <w:lang w:val="en-US"/>
              </w:rPr>
              <w:t>Country of visit:</w:t>
            </w:r>
          </w:p>
        </w:tc>
        <w:sdt>
          <w:sdtPr>
            <w:rPr>
              <w:rFonts w:ascii="Arial" w:hAnsi="Arial" w:cs="Arial"/>
              <w:iCs/>
              <w:color w:val="000000" w:themeColor="text1"/>
              <w:sz w:val="20"/>
              <w:szCs w:val="20"/>
            </w:rPr>
            <w:id w:val="334806237"/>
            <w:placeholder>
              <w:docPart w:val="761A1B21B41746C7B7E9312777FF1285"/>
            </w:placeholder>
            <w:text/>
          </w:sdtPr>
          <w:sdtEndPr/>
          <w:sdtContent>
            <w:tc>
              <w:tcPr>
                <w:tcW w:w="2263" w:type="dxa"/>
                <w:vAlign w:val="center"/>
              </w:tcPr>
              <w:p w:rsidR="006D7AF3" w:rsidRPr="00656045" w:rsidRDefault="00C419F4" w:rsidP="00C419F4">
                <w:pPr>
                  <w:spacing w:line="276" w:lineRule="auto"/>
                  <w:jc w:val="right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proofErr w:type="spellStart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>click</w:t>
                </w:r>
                <w:proofErr w:type="spellEnd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 xml:space="preserve"> to </w:t>
                </w:r>
                <w:proofErr w:type="spellStart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>enter</w:t>
                </w:r>
                <w:proofErr w:type="spellEnd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 xml:space="preserve"> </w:t>
                </w:r>
                <w:proofErr w:type="spellStart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>text</w:t>
                </w:r>
                <w:proofErr w:type="spellEnd"/>
              </w:p>
            </w:tc>
          </w:sdtContent>
        </w:sdt>
      </w:tr>
      <w:tr w:rsidR="006D7AF3" w:rsidRPr="00D31048" w:rsidTr="00250D57">
        <w:trPr>
          <w:trHeight w:val="306"/>
        </w:trPr>
        <w:tc>
          <w:tcPr>
            <w:tcW w:w="6799" w:type="dxa"/>
          </w:tcPr>
          <w:p w:rsidR="006D7AF3" w:rsidRPr="00E144EC" w:rsidRDefault="006D7AF3" w:rsidP="00250D57">
            <w:pPr>
              <w:spacing w:line="276" w:lineRule="auto"/>
              <w:jc w:val="right"/>
              <w:rPr>
                <w:rFonts w:ascii="Adagio_Slab" w:hAnsi="Adagio_Slab"/>
                <w:sz w:val="20"/>
                <w:szCs w:val="20"/>
                <w:lang w:val="en-US"/>
              </w:rPr>
            </w:pPr>
            <w:r w:rsidRPr="00E144EC">
              <w:rPr>
                <w:rFonts w:ascii="Adagio_Slab" w:hAnsi="Adagio_Slab"/>
                <w:sz w:val="20"/>
                <w:szCs w:val="20"/>
                <w:lang w:val="en-US"/>
              </w:rPr>
              <w:t>The distance in a straight line between the place of residence and the location of stay (in km):</w:t>
            </w:r>
          </w:p>
        </w:tc>
        <w:sdt>
          <w:sdtPr>
            <w:rPr>
              <w:rFonts w:ascii="Arial" w:hAnsi="Arial" w:cs="Arial"/>
              <w:iCs/>
              <w:color w:val="000000" w:themeColor="text1"/>
              <w:sz w:val="20"/>
              <w:szCs w:val="20"/>
            </w:rPr>
            <w:id w:val="1149166088"/>
            <w:placeholder>
              <w:docPart w:val="D32A8D122CDB4012963F790EDEC586E6"/>
            </w:placeholder>
            <w:text/>
          </w:sdtPr>
          <w:sdtEndPr/>
          <w:sdtContent>
            <w:tc>
              <w:tcPr>
                <w:tcW w:w="2263" w:type="dxa"/>
                <w:vAlign w:val="center"/>
              </w:tcPr>
              <w:p w:rsidR="006D7AF3" w:rsidRPr="00656045" w:rsidRDefault="00C419F4" w:rsidP="00C419F4">
                <w:pPr>
                  <w:spacing w:line="276" w:lineRule="auto"/>
                  <w:jc w:val="right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proofErr w:type="spellStart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>click</w:t>
                </w:r>
                <w:proofErr w:type="spellEnd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 xml:space="preserve"> to </w:t>
                </w:r>
                <w:proofErr w:type="spellStart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>enter</w:t>
                </w:r>
                <w:proofErr w:type="spellEnd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 xml:space="preserve"> </w:t>
                </w:r>
                <w:proofErr w:type="spellStart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>text</w:t>
                </w:r>
                <w:proofErr w:type="spellEnd"/>
              </w:p>
            </w:tc>
          </w:sdtContent>
        </w:sdt>
      </w:tr>
      <w:tr w:rsidR="006D7AF3" w:rsidRPr="00D31048" w:rsidTr="00250D57">
        <w:trPr>
          <w:trHeight w:val="306"/>
        </w:trPr>
        <w:tc>
          <w:tcPr>
            <w:tcW w:w="6799" w:type="dxa"/>
          </w:tcPr>
          <w:p w:rsidR="006D7AF3" w:rsidRPr="00E144EC" w:rsidRDefault="006D7AF3" w:rsidP="00250D57">
            <w:pPr>
              <w:spacing w:line="276" w:lineRule="auto"/>
              <w:jc w:val="right"/>
              <w:rPr>
                <w:rFonts w:ascii="Adagio_Slab" w:hAnsi="Adagio_Slab"/>
                <w:sz w:val="20"/>
                <w:szCs w:val="20"/>
                <w:lang w:val="en-US"/>
              </w:rPr>
            </w:pPr>
            <w:r>
              <w:rPr>
                <w:rFonts w:ascii="Adagio_Slab" w:hAnsi="Adagio_Slab"/>
                <w:sz w:val="20"/>
                <w:szCs w:val="20"/>
                <w:lang w:val="en-US"/>
              </w:rPr>
              <w:t>C</w:t>
            </w:r>
            <w:r w:rsidRPr="00E144EC">
              <w:rPr>
                <w:rFonts w:ascii="Adagio_Slab" w:hAnsi="Adagio_Slab"/>
                <w:sz w:val="20"/>
                <w:szCs w:val="20"/>
                <w:lang w:val="en-US"/>
              </w:rPr>
              <w:t>osts of conference fe</w:t>
            </w:r>
            <w:r>
              <w:rPr>
                <w:rFonts w:ascii="Adagio_Slab" w:hAnsi="Adagio_Slab"/>
                <w:sz w:val="20"/>
                <w:szCs w:val="20"/>
                <w:lang w:val="en-US"/>
              </w:rPr>
              <w:t>e</w:t>
            </w:r>
            <w:r w:rsidRPr="00E144EC">
              <w:rPr>
                <w:rFonts w:ascii="Adagio_Slab" w:hAnsi="Adagio_Slab"/>
                <w:sz w:val="20"/>
                <w:szCs w:val="20"/>
                <w:lang w:val="en-US"/>
              </w:rPr>
              <w:t>s, cost of training, course</w:t>
            </w:r>
            <w:r>
              <w:rPr>
                <w:rFonts w:ascii="Adagio_Slab" w:hAnsi="Adagio_Slab"/>
                <w:sz w:val="20"/>
                <w:szCs w:val="20"/>
                <w:lang w:val="en-US"/>
              </w:rPr>
              <w:t>,</w:t>
            </w:r>
            <w:r w:rsidRPr="00E144EC">
              <w:rPr>
                <w:rFonts w:ascii="Adagio_Slab" w:hAnsi="Adagio_Slab"/>
                <w:sz w:val="20"/>
                <w:szCs w:val="20"/>
                <w:lang w:val="en-US"/>
              </w:rPr>
              <w:t xml:space="preserve"> and workshops settled using the real costs</w:t>
            </w:r>
            <w:r w:rsidRPr="003B5CF7">
              <w:rPr>
                <w:rFonts w:ascii="Adagio_Slab" w:hAnsi="Adagio_Slab"/>
                <w:sz w:val="20"/>
                <w:szCs w:val="20"/>
                <w:vertAlign w:val="superscript"/>
                <w:lang w:val="en-US"/>
              </w:rPr>
              <w:t>2</w:t>
            </w:r>
            <w:r>
              <w:rPr>
                <w:rFonts w:ascii="Adagio_Slab" w:hAnsi="Adagio_Slab"/>
                <w:sz w:val="20"/>
                <w:szCs w:val="20"/>
                <w:lang w:val="en-US"/>
              </w:rPr>
              <w:t>:</w:t>
            </w:r>
          </w:p>
        </w:tc>
        <w:sdt>
          <w:sdtPr>
            <w:rPr>
              <w:rFonts w:ascii="Arial" w:hAnsi="Arial" w:cs="Arial"/>
              <w:iCs/>
              <w:color w:val="000000" w:themeColor="text1"/>
              <w:sz w:val="20"/>
              <w:szCs w:val="20"/>
            </w:rPr>
            <w:id w:val="-579978621"/>
            <w:placeholder>
              <w:docPart w:val="C9A3DE5880BA42A588D8312194DDC080"/>
            </w:placeholder>
            <w:text/>
          </w:sdtPr>
          <w:sdtEndPr/>
          <w:sdtContent>
            <w:tc>
              <w:tcPr>
                <w:tcW w:w="2263" w:type="dxa"/>
                <w:vAlign w:val="center"/>
              </w:tcPr>
              <w:p w:rsidR="006D7AF3" w:rsidRPr="00656045" w:rsidRDefault="00C419F4" w:rsidP="00C419F4">
                <w:pPr>
                  <w:spacing w:line="276" w:lineRule="auto"/>
                  <w:jc w:val="right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  <w:proofErr w:type="spellStart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>click</w:t>
                </w:r>
                <w:proofErr w:type="spellEnd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 xml:space="preserve"> to </w:t>
                </w:r>
                <w:proofErr w:type="spellStart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>enter</w:t>
                </w:r>
                <w:proofErr w:type="spellEnd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 xml:space="preserve"> </w:t>
                </w:r>
                <w:proofErr w:type="spellStart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>text</w:t>
                </w:r>
                <w:proofErr w:type="spellEnd"/>
              </w:p>
            </w:tc>
          </w:sdtContent>
        </w:sdt>
      </w:tr>
    </w:tbl>
    <w:p w:rsidR="006D7AF3" w:rsidRDefault="006D7AF3" w:rsidP="006D7AF3">
      <w:pPr>
        <w:spacing w:after="0" w:line="276" w:lineRule="auto"/>
        <w:rPr>
          <w:rFonts w:ascii="Adagio_Slab" w:hAnsi="Adagio_Slab"/>
          <w:i/>
          <w:sz w:val="18"/>
          <w:lang w:val="en-US"/>
        </w:rPr>
      </w:pPr>
      <w:r>
        <w:rPr>
          <w:rFonts w:ascii="Adagio_Slab" w:hAnsi="Adagio_Slab"/>
          <w:i/>
          <w:sz w:val="18"/>
          <w:vertAlign w:val="superscript"/>
          <w:lang w:val="en-US"/>
        </w:rPr>
        <w:t>2</w:t>
      </w:r>
      <w:r w:rsidRPr="00A2438D">
        <w:rPr>
          <w:rFonts w:ascii="Adagio_Slab" w:hAnsi="Adagio_Slab"/>
          <w:i/>
          <w:sz w:val="18"/>
          <w:lang w:val="en-US"/>
        </w:rPr>
        <w:t xml:space="preserve"> </w:t>
      </w:r>
      <w:r>
        <w:rPr>
          <w:rFonts w:ascii="Adagio_Slab" w:hAnsi="Adagio_Slab"/>
          <w:i/>
          <w:sz w:val="18"/>
          <w:lang w:val="en-US"/>
        </w:rPr>
        <w:t>The valid is the average exchange rate of EURO/USD announced by NBP.</w:t>
      </w:r>
    </w:p>
    <w:p w:rsidR="006D7AF3" w:rsidRDefault="006D7AF3" w:rsidP="006D7AF3">
      <w:pPr>
        <w:spacing w:after="0" w:line="276" w:lineRule="auto"/>
        <w:rPr>
          <w:rFonts w:ascii="Adagio_Slab" w:hAnsi="Adagio_Slab"/>
          <w:i/>
          <w:sz w:val="18"/>
          <w:lang w:val="en-US"/>
        </w:rPr>
      </w:pPr>
    </w:p>
    <w:p w:rsidR="006D7AF3" w:rsidRDefault="006D7AF3" w:rsidP="006D7AF3">
      <w:pPr>
        <w:spacing w:after="0" w:line="276" w:lineRule="auto"/>
        <w:rPr>
          <w:rFonts w:ascii="Adagio_Slab" w:hAnsi="Adagio_Slab"/>
          <w:i/>
          <w:sz w:val="18"/>
          <w:lang w:val="en-US"/>
        </w:rPr>
      </w:pPr>
    </w:p>
    <w:p w:rsidR="006D7AF3" w:rsidRDefault="006D7AF3" w:rsidP="006D7AF3">
      <w:pPr>
        <w:spacing w:after="0" w:line="276" w:lineRule="auto"/>
        <w:rPr>
          <w:rFonts w:ascii="Adagio_Slab" w:hAnsi="Adagio_Slab"/>
          <w:i/>
          <w:sz w:val="18"/>
          <w:lang w:val="en-US"/>
        </w:rPr>
      </w:pPr>
    </w:p>
    <w:p w:rsidR="006D7AF3" w:rsidRDefault="006D7AF3" w:rsidP="006D7AF3">
      <w:pPr>
        <w:spacing w:after="0" w:line="276" w:lineRule="auto"/>
        <w:rPr>
          <w:rFonts w:ascii="Adagio_Slab" w:hAnsi="Adagio_Slab"/>
          <w:i/>
          <w:sz w:val="18"/>
          <w:lang w:val="en-US"/>
        </w:rPr>
      </w:pPr>
    </w:p>
    <w:p w:rsidR="006D7AF3" w:rsidRDefault="006D7AF3" w:rsidP="006D7AF3">
      <w:pPr>
        <w:spacing w:after="0" w:line="276" w:lineRule="auto"/>
        <w:rPr>
          <w:rFonts w:ascii="Adagio_Slab" w:hAnsi="Adagio_Slab"/>
          <w:i/>
          <w:sz w:val="18"/>
          <w:lang w:val="en-US"/>
        </w:rPr>
      </w:pPr>
    </w:p>
    <w:p w:rsidR="006D7AF3" w:rsidRDefault="006D7AF3" w:rsidP="006D7AF3">
      <w:pPr>
        <w:spacing w:after="0" w:line="276" w:lineRule="auto"/>
        <w:rPr>
          <w:rFonts w:ascii="Adagio_Slab" w:hAnsi="Adagio_Slab"/>
          <w:i/>
          <w:sz w:val="18"/>
          <w:lang w:val="en-US"/>
        </w:rPr>
      </w:pPr>
    </w:p>
    <w:p w:rsidR="006D7AF3" w:rsidRDefault="006D7AF3" w:rsidP="006D7AF3">
      <w:pPr>
        <w:spacing w:after="0" w:line="276" w:lineRule="auto"/>
        <w:rPr>
          <w:rFonts w:ascii="Adagio_Slab" w:hAnsi="Adagio_Slab"/>
          <w:i/>
          <w:sz w:val="18"/>
          <w:lang w:val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D7AF3" w:rsidTr="00250D57">
        <w:tc>
          <w:tcPr>
            <w:tcW w:w="9062" w:type="dxa"/>
            <w:gridSpan w:val="2"/>
          </w:tcPr>
          <w:p w:rsidR="006D7AF3" w:rsidRPr="002F73BF" w:rsidRDefault="006D7AF3" w:rsidP="006D7AF3">
            <w:pPr>
              <w:pStyle w:val="Akapitzlist"/>
              <w:numPr>
                <w:ilvl w:val="0"/>
                <w:numId w:val="34"/>
              </w:numPr>
              <w:spacing w:before="120" w:after="120" w:line="276" w:lineRule="auto"/>
              <w:ind w:left="357" w:hanging="357"/>
              <w:rPr>
                <w:rFonts w:ascii="Adagio_Slab" w:hAnsi="Adagio_Slab"/>
                <w:b/>
                <w:lang w:val="en-US"/>
              </w:rPr>
            </w:pPr>
            <w:r w:rsidRPr="002F73BF">
              <w:rPr>
                <w:rFonts w:ascii="Adagio_Slab" w:hAnsi="Adagio_Slab"/>
                <w:b/>
                <w:lang w:val="en-US"/>
              </w:rPr>
              <w:t>Attachments</w:t>
            </w:r>
          </w:p>
        </w:tc>
      </w:tr>
      <w:tr w:rsidR="006D7AF3" w:rsidRPr="004B5C3B" w:rsidTr="00250D57">
        <w:tc>
          <w:tcPr>
            <w:tcW w:w="9062" w:type="dxa"/>
            <w:gridSpan w:val="2"/>
          </w:tcPr>
          <w:p w:rsidR="006D7AF3" w:rsidRDefault="006D7AF3" w:rsidP="006D7AF3">
            <w:pPr>
              <w:pStyle w:val="Akapitzlist"/>
              <w:numPr>
                <w:ilvl w:val="0"/>
                <w:numId w:val="37"/>
              </w:numPr>
              <w:spacing w:before="60" w:after="60" w:line="276" w:lineRule="auto"/>
              <w:ind w:left="357" w:hanging="357"/>
              <w:contextualSpacing w:val="0"/>
              <w:jc w:val="both"/>
              <w:rPr>
                <w:rFonts w:ascii="Adagio_Slab" w:hAnsi="Adagio_Slab"/>
                <w:sz w:val="20"/>
                <w:lang w:val="en-US"/>
              </w:rPr>
            </w:pPr>
            <w:r>
              <w:rPr>
                <w:rFonts w:ascii="Adagio_Slab" w:hAnsi="Adagio_Slab"/>
                <w:sz w:val="20"/>
                <w:lang w:val="en-US"/>
              </w:rPr>
              <w:t>Confirmation of acceptance for poster/oral presentation at the conference, short education form, etc. (if applicable)</w:t>
            </w:r>
          </w:p>
          <w:p w:rsidR="006D7AF3" w:rsidRDefault="006D7AF3" w:rsidP="006D7AF3">
            <w:pPr>
              <w:pStyle w:val="Akapitzlist"/>
              <w:numPr>
                <w:ilvl w:val="0"/>
                <w:numId w:val="37"/>
              </w:numPr>
              <w:spacing w:before="60" w:after="60" w:line="276" w:lineRule="auto"/>
              <w:ind w:left="357" w:hanging="357"/>
              <w:contextualSpacing w:val="0"/>
              <w:jc w:val="both"/>
              <w:rPr>
                <w:rFonts w:ascii="Adagio_Slab" w:hAnsi="Adagio_Slab"/>
                <w:sz w:val="20"/>
                <w:lang w:val="en-US"/>
              </w:rPr>
            </w:pPr>
            <w:r>
              <w:rPr>
                <w:rFonts w:ascii="Adagio_Slab" w:hAnsi="Adagio_Slab"/>
                <w:sz w:val="20"/>
                <w:lang w:val="en-US"/>
              </w:rPr>
              <w:t>Confirmation of the invitation to perform a short internship, work towards international proposal (if applicable)</w:t>
            </w:r>
          </w:p>
          <w:p w:rsidR="006D7AF3" w:rsidRDefault="006D7AF3" w:rsidP="006D7AF3">
            <w:pPr>
              <w:pStyle w:val="Akapitzlist"/>
              <w:numPr>
                <w:ilvl w:val="0"/>
                <w:numId w:val="37"/>
              </w:numPr>
              <w:spacing w:before="60" w:after="60" w:line="276" w:lineRule="auto"/>
              <w:ind w:left="357" w:hanging="357"/>
              <w:contextualSpacing w:val="0"/>
              <w:jc w:val="both"/>
              <w:rPr>
                <w:rFonts w:ascii="Adagio_Slab" w:hAnsi="Adagio_Slab"/>
                <w:sz w:val="20"/>
                <w:lang w:val="en-US"/>
              </w:rPr>
            </w:pPr>
            <w:r>
              <w:rPr>
                <w:rFonts w:ascii="Adagio_Slab" w:hAnsi="Adagio_Slab"/>
                <w:sz w:val="20"/>
                <w:lang w:val="en-US"/>
              </w:rPr>
              <w:t>Confirmation of willingness to perform a scientific activity by a foreign PhD Candidate/Academic Staff representative (if applicable)</w:t>
            </w:r>
          </w:p>
          <w:p w:rsidR="006D7AF3" w:rsidRDefault="006D7AF3" w:rsidP="006D7AF3">
            <w:pPr>
              <w:pStyle w:val="Akapitzlist"/>
              <w:numPr>
                <w:ilvl w:val="0"/>
                <w:numId w:val="37"/>
              </w:numPr>
              <w:spacing w:before="60" w:after="60" w:line="276" w:lineRule="auto"/>
              <w:ind w:left="357" w:hanging="357"/>
              <w:contextualSpacing w:val="0"/>
              <w:jc w:val="both"/>
              <w:rPr>
                <w:rFonts w:ascii="Adagio_Slab" w:hAnsi="Adagio_Slab"/>
                <w:sz w:val="20"/>
                <w:lang w:val="en-US"/>
              </w:rPr>
            </w:pPr>
            <w:r>
              <w:rPr>
                <w:rFonts w:ascii="Adagio_Slab" w:hAnsi="Adagio_Slab"/>
                <w:sz w:val="20"/>
                <w:lang w:val="en-US"/>
              </w:rPr>
              <w:t>Information about the funding entity that international proposal will be prepared to (if applicable)</w:t>
            </w:r>
          </w:p>
          <w:p w:rsidR="006D7AF3" w:rsidRDefault="006D7AF3" w:rsidP="006D7AF3">
            <w:pPr>
              <w:pStyle w:val="Akapitzlist"/>
              <w:numPr>
                <w:ilvl w:val="0"/>
                <w:numId w:val="37"/>
              </w:numPr>
              <w:spacing w:before="60" w:after="60" w:line="276" w:lineRule="auto"/>
              <w:ind w:left="357" w:hanging="357"/>
              <w:contextualSpacing w:val="0"/>
              <w:jc w:val="both"/>
              <w:rPr>
                <w:rFonts w:ascii="Adagio_Slab" w:hAnsi="Adagio_Slab"/>
                <w:sz w:val="20"/>
                <w:lang w:val="en-US"/>
              </w:rPr>
            </w:pPr>
            <w:r>
              <w:rPr>
                <w:rFonts w:ascii="Adagio_Slab" w:hAnsi="Adagio_Slab"/>
                <w:sz w:val="20"/>
                <w:lang w:val="en-US"/>
              </w:rPr>
              <w:t>Confirmation of accomplishments reached within previous exchange actions, i.e., conference posters, publications, certificates, grant submissions, etc. (if applicable)</w:t>
            </w:r>
          </w:p>
          <w:p w:rsidR="006D7AF3" w:rsidRPr="002664ED" w:rsidRDefault="00C419F4" w:rsidP="006D7AF3">
            <w:pPr>
              <w:pStyle w:val="Akapitzlist"/>
              <w:numPr>
                <w:ilvl w:val="0"/>
                <w:numId w:val="37"/>
              </w:numPr>
              <w:spacing w:before="60" w:after="60" w:line="276" w:lineRule="auto"/>
              <w:ind w:left="357" w:hanging="357"/>
              <w:contextualSpacing w:val="0"/>
              <w:jc w:val="both"/>
              <w:rPr>
                <w:rFonts w:ascii="Adagio_Slab" w:hAnsi="Adagio_Slab"/>
                <w:sz w:val="20"/>
                <w:lang w:val="en-US"/>
              </w:rPr>
            </w:pPr>
            <w:r>
              <w:rPr>
                <w:rFonts w:ascii="Adagio_Slab" w:hAnsi="Adagio_Slab"/>
                <w:sz w:val="20"/>
                <w:lang w:val="en-US"/>
              </w:rPr>
              <w:t xml:space="preserve">Other </w:t>
            </w:r>
            <w:r w:rsidRPr="00C419F4">
              <w:rPr>
                <w:rFonts w:ascii="Adagio_Slab" w:hAnsi="Adagio_Slab"/>
                <w:color w:val="5B9BD5" w:themeColor="accent5"/>
                <w:sz w:val="20"/>
                <w:lang w:val="en-US"/>
              </w:rPr>
              <w:t>(please, specify)</w:t>
            </w:r>
            <w:r>
              <w:rPr>
                <w:rFonts w:ascii="Adagio_Slab" w:hAnsi="Adagio_Slab"/>
                <w:sz w:val="20"/>
                <w:lang w:val="en-US"/>
              </w:rPr>
              <w:t xml:space="preserve">:  </w:t>
            </w:r>
            <w:sdt>
              <w:sdtPr>
                <w:rPr>
                  <w:rFonts w:ascii="Arial" w:hAnsi="Arial" w:cs="Arial"/>
                  <w:iCs/>
                  <w:color w:val="000000" w:themeColor="text1"/>
                  <w:sz w:val="20"/>
                  <w:szCs w:val="20"/>
                  <w:lang w:val="en-GB"/>
                </w:rPr>
                <w:id w:val="547487104"/>
                <w:placeholder>
                  <w:docPart w:val="B54099C30C204A1DB56990B439AD5588"/>
                </w:placeholder>
                <w:text/>
              </w:sdtPr>
              <w:sdtEndPr/>
              <w:sdtContent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  <w:lang w:val="en-GB"/>
                  </w:rPr>
                  <w:t>click to enter text</w:t>
                </w:r>
              </w:sdtContent>
            </w:sdt>
          </w:p>
        </w:tc>
      </w:tr>
      <w:tr w:rsidR="006D7AF3" w:rsidTr="00250D57">
        <w:tc>
          <w:tcPr>
            <w:tcW w:w="9062" w:type="dxa"/>
            <w:gridSpan w:val="2"/>
          </w:tcPr>
          <w:p w:rsidR="006D7AF3" w:rsidRPr="009F000B" w:rsidRDefault="006D7AF3" w:rsidP="006D7AF3">
            <w:pPr>
              <w:pStyle w:val="Akapitzlist"/>
              <w:numPr>
                <w:ilvl w:val="0"/>
                <w:numId w:val="34"/>
              </w:numPr>
              <w:spacing w:before="120" w:after="120" w:line="276" w:lineRule="auto"/>
              <w:ind w:left="357" w:hanging="357"/>
              <w:rPr>
                <w:rFonts w:ascii="Adagio_Slab" w:hAnsi="Adagio_Slab"/>
                <w:b/>
                <w:lang w:val="en-US"/>
              </w:rPr>
            </w:pPr>
            <w:r w:rsidRPr="009F000B">
              <w:rPr>
                <w:rFonts w:ascii="Adagio_Slab" w:hAnsi="Adagio_Slab"/>
                <w:b/>
                <w:lang w:val="en-US"/>
              </w:rPr>
              <w:t>Signatures</w:t>
            </w:r>
            <w:r>
              <w:rPr>
                <w:rFonts w:ascii="Adagio_Slab" w:hAnsi="Adagio_Slab"/>
                <w:b/>
                <w:lang w:val="en-US"/>
              </w:rPr>
              <w:t xml:space="preserve"> and statements</w:t>
            </w:r>
          </w:p>
        </w:tc>
      </w:tr>
      <w:tr w:rsidR="006D7AF3" w:rsidRPr="004B5C3B" w:rsidTr="00250D57">
        <w:tc>
          <w:tcPr>
            <w:tcW w:w="9062" w:type="dxa"/>
            <w:gridSpan w:val="2"/>
          </w:tcPr>
          <w:p w:rsidR="006D7AF3" w:rsidRPr="002664ED" w:rsidRDefault="006D7AF3" w:rsidP="00250D57">
            <w:pPr>
              <w:spacing w:before="120" w:after="120" w:line="276" w:lineRule="auto"/>
              <w:jc w:val="both"/>
              <w:rPr>
                <w:rFonts w:ascii="Adagio_Slab" w:hAnsi="Adagio_Slab"/>
                <w:sz w:val="20"/>
                <w:lang w:val="en-US"/>
              </w:rPr>
            </w:pPr>
            <w:r>
              <w:rPr>
                <w:rFonts w:ascii="Adagio_Slab" w:hAnsi="Adagio_Slab"/>
                <w:sz w:val="20"/>
                <w:lang w:val="en-US"/>
              </w:rPr>
              <w:t>I h</w:t>
            </w:r>
            <w:r w:rsidRPr="002664ED">
              <w:rPr>
                <w:rFonts w:ascii="Adagio_Slab" w:hAnsi="Adagio_Slab"/>
                <w:sz w:val="20"/>
                <w:lang w:val="en-US"/>
              </w:rPr>
              <w:t xml:space="preserve">ereby </w:t>
            </w:r>
            <w:r>
              <w:rPr>
                <w:rFonts w:ascii="Adagio_Slab" w:hAnsi="Adagio_Slab"/>
                <w:sz w:val="20"/>
                <w:lang w:val="en-US"/>
              </w:rPr>
              <w:t>declare</w:t>
            </w:r>
            <w:r w:rsidRPr="002664ED">
              <w:rPr>
                <w:rFonts w:ascii="Adagio_Slab" w:hAnsi="Adagio_Slab"/>
                <w:sz w:val="20"/>
                <w:lang w:val="en-US"/>
              </w:rPr>
              <w:t xml:space="preserve"> that I’ve </w:t>
            </w:r>
            <w:r>
              <w:rPr>
                <w:rFonts w:ascii="Adagio_Slab" w:hAnsi="Adagio_Slab"/>
                <w:sz w:val="20"/>
                <w:lang w:val="en-US"/>
              </w:rPr>
              <w:t>read the regulations of the MobilityPW Programme. Being aware of criminal liability for any false or misleading statement, I hereby state that the data and information I provided in the application form are correct and valid.</w:t>
            </w:r>
          </w:p>
        </w:tc>
      </w:tr>
      <w:tr w:rsidR="006D7AF3" w:rsidRPr="004B5C3B" w:rsidTr="00250D57">
        <w:tc>
          <w:tcPr>
            <w:tcW w:w="4531" w:type="dxa"/>
          </w:tcPr>
          <w:p w:rsidR="006D7AF3" w:rsidRPr="003A7ED5" w:rsidRDefault="006D7AF3" w:rsidP="00250D57">
            <w:pPr>
              <w:spacing w:line="276" w:lineRule="auto"/>
              <w:jc w:val="center"/>
              <w:rPr>
                <w:rFonts w:ascii="Adagio_Slab" w:hAnsi="Adagio_Slab"/>
                <w:i/>
                <w:sz w:val="18"/>
                <w:lang w:val="en-US"/>
              </w:rPr>
            </w:pPr>
            <w:r w:rsidRPr="003A7ED5">
              <w:rPr>
                <w:rFonts w:ascii="Adagio_Slab" w:hAnsi="Adagio_Slab"/>
                <w:i/>
                <w:sz w:val="18"/>
                <w:lang w:val="en-US"/>
              </w:rPr>
              <w:t>Signature of the Applicant</w:t>
            </w:r>
            <w:r>
              <w:rPr>
                <w:rStyle w:val="Odwoanieprzypisudolnego"/>
                <w:rFonts w:ascii="Adagio_Slab" w:hAnsi="Adagio_Slab"/>
                <w:i/>
                <w:lang w:val="en-US"/>
              </w:rPr>
              <w:footnoteReference w:id="2"/>
            </w:r>
          </w:p>
        </w:tc>
        <w:tc>
          <w:tcPr>
            <w:tcW w:w="4531" w:type="dxa"/>
          </w:tcPr>
          <w:p w:rsidR="006D7AF3" w:rsidRPr="00BB2F77" w:rsidRDefault="006D7AF3" w:rsidP="00250D57">
            <w:pPr>
              <w:spacing w:line="276" w:lineRule="auto"/>
              <w:jc w:val="center"/>
              <w:rPr>
                <w:rFonts w:ascii="Adagio_Slab" w:hAnsi="Adagio_Slab"/>
                <w:i/>
                <w:sz w:val="18"/>
                <w:vertAlign w:val="superscript"/>
                <w:lang w:val="en-US"/>
              </w:rPr>
            </w:pPr>
            <w:r w:rsidRPr="003A7ED5">
              <w:rPr>
                <w:rFonts w:ascii="Adagio_Slab" w:hAnsi="Adagio_Slab"/>
                <w:i/>
                <w:sz w:val="18"/>
                <w:lang w:val="en-US"/>
              </w:rPr>
              <w:t xml:space="preserve">Signature of </w:t>
            </w:r>
            <w:r>
              <w:rPr>
                <w:rFonts w:ascii="Adagio_Slab" w:hAnsi="Adagio_Slab"/>
                <w:i/>
                <w:sz w:val="18"/>
                <w:lang w:val="en-US"/>
              </w:rPr>
              <w:t>the Dean of the Faculty</w:t>
            </w:r>
            <w:r>
              <w:rPr>
                <w:rStyle w:val="Odwoanieprzypisudolnego"/>
                <w:rFonts w:ascii="Adagio_Slab" w:hAnsi="Adagio_Slab"/>
                <w:i/>
                <w:lang w:val="en-US"/>
              </w:rPr>
              <w:footnoteReference w:id="3"/>
            </w:r>
          </w:p>
        </w:tc>
      </w:tr>
      <w:tr w:rsidR="006D7AF3" w:rsidRPr="004B5C3B" w:rsidTr="00250D57">
        <w:tc>
          <w:tcPr>
            <w:tcW w:w="4531" w:type="dxa"/>
          </w:tcPr>
          <w:p w:rsidR="006D7AF3" w:rsidRDefault="006D7AF3" w:rsidP="00250D57">
            <w:pPr>
              <w:spacing w:line="276" w:lineRule="auto"/>
              <w:rPr>
                <w:rFonts w:ascii="Adagio_Slab" w:hAnsi="Adagio_Slab"/>
                <w:lang w:val="en-US"/>
              </w:rPr>
            </w:pPr>
          </w:p>
          <w:p w:rsidR="006D7AF3" w:rsidRDefault="006D7AF3" w:rsidP="00250D57">
            <w:pPr>
              <w:spacing w:line="276" w:lineRule="auto"/>
              <w:rPr>
                <w:rFonts w:ascii="Adagio_Slab" w:hAnsi="Adagio_Slab"/>
                <w:lang w:val="en-US"/>
              </w:rPr>
            </w:pPr>
          </w:p>
          <w:p w:rsidR="006D7AF3" w:rsidRDefault="006D7AF3" w:rsidP="00250D57">
            <w:pPr>
              <w:spacing w:line="276" w:lineRule="auto"/>
              <w:rPr>
                <w:rFonts w:ascii="Adagio_Slab" w:hAnsi="Adagio_Slab"/>
                <w:lang w:val="en-US"/>
              </w:rPr>
            </w:pPr>
          </w:p>
          <w:p w:rsidR="006D7AF3" w:rsidRDefault="006D7AF3" w:rsidP="00250D57">
            <w:pPr>
              <w:spacing w:line="276" w:lineRule="auto"/>
              <w:rPr>
                <w:rFonts w:ascii="Adagio_Slab" w:hAnsi="Adagio_Slab"/>
                <w:lang w:val="en-US"/>
              </w:rPr>
            </w:pPr>
          </w:p>
        </w:tc>
        <w:tc>
          <w:tcPr>
            <w:tcW w:w="4531" w:type="dxa"/>
          </w:tcPr>
          <w:p w:rsidR="006D7AF3" w:rsidRDefault="006D7AF3" w:rsidP="00250D57">
            <w:pPr>
              <w:spacing w:line="276" w:lineRule="auto"/>
              <w:rPr>
                <w:rFonts w:ascii="Adagio_Slab" w:hAnsi="Adagio_Slab"/>
                <w:lang w:val="en-US"/>
              </w:rPr>
            </w:pPr>
          </w:p>
        </w:tc>
      </w:tr>
      <w:tr w:rsidR="006D7AF3" w:rsidTr="00250D57">
        <w:tc>
          <w:tcPr>
            <w:tcW w:w="4531" w:type="dxa"/>
          </w:tcPr>
          <w:p w:rsidR="006D7AF3" w:rsidRPr="003A7ED5" w:rsidRDefault="006D7AF3" w:rsidP="00250D57">
            <w:pPr>
              <w:spacing w:line="276" w:lineRule="auto"/>
              <w:jc w:val="center"/>
              <w:rPr>
                <w:rFonts w:ascii="Adagio_Slab" w:hAnsi="Adagio_Slab"/>
                <w:i/>
                <w:sz w:val="18"/>
                <w:lang w:val="en-US"/>
              </w:rPr>
            </w:pPr>
            <w:r w:rsidRPr="003A7ED5">
              <w:rPr>
                <w:rFonts w:ascii="Adagio_Slab" w:hAnsi="Adagio_Slab"/>
                <w:i/>
                <w:sz w:val="18"/>
                <w:lang w:val="en-US"/>
              </w:rPr>
              <w:t>Date</w:t>
            </w:r>
          </w:p>
        </w:tc>
        <w:tc>
          <w:tcPr>
            <w:tcW w:w="4531" w:type="dxa"/>
          </w:tcPr>
          <w:p w:rsidR="006D7AF3" w:rsidRPr="003A7ED5" w:rsidRDefault="006D7AF3" w:rsidP="00250D57">
            <w:pPr>
              <w:spacing w:line="276" w:lineRule="auto"/>
              <w:jc w:val="center"/>
              <w:rPr>
                <w:rFonts w:ascii="Adagio_Slab" w:hAnsi="Adagio_Slab"/>
                <w:i/>
                <w:sz w:val="18"/>
                <w:lang w:val="en-US"/>
              </w:rPr>
            </w:pPr>
            <w:r w:rsidRPr="003A7ED5">
              <w:rPr>
                <w:rFonts w:ascii="Adagio_Slab" w:hAnsi="Adagio_Slab"/>
                <w:i/>
                <w:sz w:val="18"/>
                <w:lang w:val="en-US"/>
              </w:rPr>
              <w:t>Date</w:t>
            </w:r>
          </w:p>
        </w:tc>
      </w:tr>
      <w:tr w:rsidR="006D7AF3" w:rsidTr="00250D57">
        <w:tc>
          <w:tcPr>
            <w:tcW w:w="4531" w:type="dxa"/>
          </w:tcPr>
          <w:p w:rsidR="006D7AF3" w:rsidRDefault="006D7AF3" w:rsidP="00250D57">
            <w:pPr>
              <w:spacing w:line="276" w:lineRule="auto"/>
              <w:jc w:val="center"/>
              <w:rPr>
                <w:rFonts w:ascii="Adagio_Slab" w:hAnsi="Adagio_Slab"/>
                <w:i/>
                <w:sz w:val="18"/>
                <w:lang w:val="en-US"/>
              </w:rPr>
            </w:pPr>
          </w:p>
          <w:sdt>
            <w:sdtPr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id w:val="-533964733"/>
              <w:placeholder>
                <w:docPart w:val="5DA2990AB30240EE9DF44A66D1F69C5B"/>
              </w:placeholder>
              <w:text/>
            </w:sdtPr>
            <w:sdtEndPr/>
            <w:sdtContent>
              <w:p w:rsidR="006D7AF3" w:rsidRDefault="00C419F4" w:rsidP="00250D57">
                <w:pPr>
                  <w:spacing w:line="276" w:lineRule="auto"/>
                  <w:jc w:val="center"/>
                  <w:rPr>
                    <w:rFonts w:ascii="Adagio_Slab" w:hAnsi="Adagio_Slab"/>
                    <w:i/>
                    <w:sz w:val="18"/>
                    <w:lang w:val="en-US"/>
                  </w:rPr>
                </w:pPr>
                <w:proofErr w:type="spellStart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>click</w:t>
                </w:r>
                <w:proofErr w:type="spellEnd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 xml:space="preserve"> to </w:t>
                </w:r>
                <w:proofErr w:type="spellStart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>enter</w:t>
                </w:r>
                <w:proofErr w:type="spellEnd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 xml:space="preserve"> </w:t>
                </w:r>
                <w:proofErr w:type="spellStart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>text</w:t>
                </w:r>
                <w:proofErr w:type="spellEnd"/>
              </w:p>
            </w:sdtContent>
          </w:sdt>
          <w:p w:rsidR="006D7AF3" w:rsidRPr="003A7ED5" w:rsidRDefault="006D7AF3" w:rsidP="00250D57">
            <w:pPr>
              <w:spacing w:line="276" w:lineRule="auto"/>
              <w:jc w:val="center"/>
              <w:rPr>
                <w:rFonts w:ascii="Adagio_Slab" w:hAnsi="Adagio_Slab"/>
                <w:i/>
                <w:sz w:val="18"/>
                <w:lang w:val="en-US"/>
              </w:rPr>
            </w:pPr>
          </w:p>
        </w:tc>
        <w:tc>
          <w:tcPr>
            <w:tcW w:w="4531" w:type="dxa"/>
          </w:tcPr>
          <w:p w:rsidR="00CD0FD8" w:rsidRDefault="00CD0FD8" w:rsidP="00250D57">
            <w:pPr>
              <w:spacing w:line="276" w:lineRule="auto"/>
              <w:jc w:val="center"/>
              <w:rPr>
                <w:rFonts w:ascii="Adagio_Slab" w:hAnsi="Adagio_Slab"/>
                <w:i/>
                <w:sz w:val="18"/>
                <w:lang w:val="en-US"/>
              </w:rPr>
            </w:pPr>
          </w:p>
          <w:sdt>
            <w:sdtPr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id w:val="-800839918"/>
              <w:placeholder>
                <w:docPart w:val="7E54EC828F3347C9B6009DA4BC20C15B"/>
              </w:placeholder>
              <w:text/>
            </w:sdtPr>
            <w:sdtEndPr/>
            <w:sdtContent>
              <w:p w:rsidR="006D7AF3" w:rsidRDefault="00C419F4" w:rsidP="00CD0FD8">
                <w:pPr>
                  <w:tabs>
                    <w:tab w:val="left" w:pos="2670"/>
                  </w:tabs>
                  <w:jc w:val="center"/>
                  <w:rPr>
                    <w:rFonts w:ascii="Adagio_Slab" w:hAnsi="Adagio_Slab"/>
                    <w:sz w:val="18"/>
                    <w:lang w:val="en-US"/>
                  </w:rPr>
                </w:pPr>
                <w:proofErr w:type="spellStart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>click</w:t>
                </w:r>
                <w:proofErr w:type="spellEnd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 xml:space="preserve"> to </w:t>
                </w:r>
                <w:proofErr w:type="spellStart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>enter</w:t>
                </w:r>
                <w:proofErr w:type="spellEnd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 xml:space="preserve"> </w:t>
                </w:r>
                <w:proofErr w:type="spellStart"/>
                <w:r w:rsidRPr="00C419F4">
                  <w:rPr>
                    <w:rFonts w:ascii="Arial" w:hAnsi="Arial" w:cs="Arial"/>
                    <w:iCs/>
                    <w:color w:val="000000" w:themeColor="text1"/>
                    <w:sz w:val="20"/>
                    <w:szCs w:val="20"/>
                  </w:rPr>
                  <w:t>text</w:t>
                </w:r>
                <w:proofErr w:type="spellEnd"/>
              </w:p>
            </w:sdtContent>
          </w:sdt>
          <w:p w:rsidR="00CD0FD8" w:rsidRPr="00CD0FD8" w:rsidRDefault="00CD0FD8" w:rsidP="00CD0FD8">
            <w:pPr>
              <w:tabs>
                <w:tab w:val="left" w:pos="2670"/>
              </w:tabs>
              <w:rPr>
                <w:rFonts w:ascii="Adagio_Slab" w:hAnsi="Adagio_Slab"/>
                <w:sz w:val="18"/>
                <w:lang w:val="en-US"/>
              </w:rPr>
            </w:pPr>
          </w:p>
        </w:tc>
      </w:tr>
    </w:tbl>
    <w:p w:rsidR="006D7AF3" w:rsidRDefault="006D7AF3" w:rsidP="006D7AF3">
      <w:pPr>
        <w:spacing w:after="0" w:line="276" w:lineRule="auto"/>
        <w:rPr>
          <w:rFonts w:ascii="Adagio_Slab" w:hAnsi="Adagio_Slab"/>
          <w:lang w:val="en-US"/>
        </w:rPr>
      </w:pPr>
    </w:p>
    <w:p w:rsidR="006D7AF3" w:rsidRDefault="006D7AF3" w:rsidP="006D7AF3">
      <w:pPr>
        <w:spacing w:after="0" w:line="276" w:lineRule="auto"/>
        <w:rPr>
          <w:rFonts w:ascii="Adagio_Slab" w:hAnsi="Adagio_Slab"/>
          <w:lang w:val="en-US"/>
        </w:rPr>
      </w:pPr>
    </w:p>
    <w:p w:rsidR="006D7AF3" w:rsidRDefault="006D7AF3" w:rsidP="006D7AF3">
      <w:pPr>
        <w:spacing w:after="0" w:line="276" w:lineRule="auto"/>
        <w:rPr>
          <w:rFonts w:ascii="Adagio_Slab" w:hAnsi="Adagio_Slab"/>
          <w:lang w:val="en-US"/>
        </w:rPr>
      </w:pPr>
    </w:p>
    <w:p w:rsidR="006D7AF3" w:rsidRPr="00C845E8" w:rsidRDefault="006D7AF3" w:rsidP="006D7AF3">
      <w:pPr>
        <w:spacing w:after="0" w:line="276" w:lineRule="auto"/>
        <w:rPr>
          <w:rFonts w:ascii="Adagio_Slab" w:hAnsi="Adagio_Slab"/>
        </w:rPr>
      </w:pPr>
    </w:p>
    <w:p w:rsidR="006D7AF3" w:rsidRDefault="006D7AF3" w:rsidP="006D7AF3">
      <w:pPr>
        <w:spacing w:after="0" w:line="276" w:lineRule="auto"/>
        <w:rPr>
          <w:rFonts w:ascii="Adagio_Slab" w:hAnsi="Adagio_Slab"/>
          <w:lang w:val="en-US"/>
        </w:rPr>
      </w:pPr>
    </w:p>
    <w:p w:rsidR="006D7AF3" w:rsidRDefault="006D7AF3" w:rsidP="006D7AF3">
      <w:pPr>
        <w:spacing w:after="0" w:line="276" w:lineRule="auto"/>
        <w:rPr>
          <w:rFonts w:ascii="Adagio_Slab" w:hAnsi="Adagio_Slab"/>
          <w:lang w:val="en-US"/>
        </w:rPr>
      </w:pPr>
    </w:p>
    <w:p w:rsidR="006D7AF3" w:rsidRDefault="006D7AF3" w:rsidP="006D7AF3">
      <w:pPr>
        <w:spacing w:after="0" w:line="276" w:lineRule="auto"/>
        <w:rPr>
          <w:rFonts w:ascii="Adagio_Slab" w:hAnsi="Adagio_Slab"/>
          <w:lang w:val="en-US"/>
        </w:rPr>
      </w:pPr>
    </w:p>
    <w:p w:rsidR="006D7AF3" w:rsidRDefault="006D7AF3" w:rsidP="006D7AF3">
      <w:pPr>
        <w:spacing w:after="0" w:line="276" w:lineRule="auto"/>
        <w:rPr>
          <w:rFonts w:ascii="Adagio_Slab" w:hAnsi="Adagio_Slab"/>
          <w:lang w:val="en-US"/>
        </w:rPr>
      </w:pPr>
    </w:p>
    <w:p w:rsidR="006D7AF3" w:rsidRDefault="006D7AF3" w:rsidP="006D7AF3">
      <w:pPr>
        <w:spacing w:after="0" w:line="276" w:lineRule="auto"/>
        <w:rPr>
          <w:rFonts w:ascii="Adagio_Slab" w:hAnsi="Adagio_Slab"/>
          <w:lang w:val="en-US"/>
        </w:rPr>
      </w:pPr>
    </w:p>
    <w:p w:rsidR="006D7AF3" w:rsidRPr="008C5E79" w:rsidRDefault="00AF4ACF" w:rsidP="008C5E79">
      <w:pPr>
        <w:spacing w:after="0" w:line="240" w:lineRule="auto"/>
        <w:ind w:left="4956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AF4ACF">
        <w:rPr>
          <w:rFonts w:ascii="Times New Roman" w:hAnsi="Times New Roman" w:cs="Times New Roman"/>
          <w:sz w:val="20"/>
          <w:szCs w:val="20"/>
        </w:rPr>
        <w:t xml:space="preserve"> </w:t>
      </w:r>
    </w:p>
    <w:sectPr w:rsidR="006D7AF3" w:rsidRPr="008C5E79" w:rsidSect="00312754">
      <w:headerReference w:type="default" r:id="rId11"/>
      <w:footerReference w:type="default" r:id="rId12"/>
      <w:pgSz w:w="11906" w:h="16838"/>
      <w:pgMar w:top="1417" w:right="1417" w:bottom="1417" w:left="1417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6A08" w:rsidRDefault="00A46A08" w:rsidP="002D3259">
      <w:pPr>
        <w:spacing w:after="0" w:line="240" w:lineRule="auto"/>
      </w:pPr>
      <w:r>
        <w:separator/>
      </w:r>
    </w:p>
  </w:endnote>
  <w:endnote w:type="continuationSeparator" w:id="0">
    <w:p w:rsidR="00A46A08" w:rsidRDefault="00A46A08" w:rsidP="002D3259">
      <w:pPr>
        <w:spacing w:after="0" w:line="240" w:lineRule="auto"/>
      </w:pPr>
      <w:r>
        <w:continuationSeparator/>
      </w:r>
    </w:p>
  </w:endnote>
  <w:endnote w:type="continuationNotice" w:id="1">
    <w:p w:rsidR="00A46A08" w:rsidRDefault="00A46A0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dagio_Slab">
    <w:altName w:val="Calibri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Segoe UI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adikal WUT">
    <w:altName w:val="Calibri"/>
    <w:panose1 w:val="000008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70171310"/>
      <w:docPartObj>
        <w:docPartGallery w:val="Page Numbers (Bottom of Page)"/>
        <w:docPartUnique/>
      </w:docPartObj>
    </w:sdtPr>
    <w:sdtEndPr/>
    <w:sdtContent>
      <w:p w:rsidR="00BE5718" w:rsidRDefault="41E49861">
        <w:pPr>
          <w:pStyle w:val="Stopka"/>
          <w:jc w:val="center"/>
        </w:pPr>
        <w:r>
          <w:rPr>
            <w:noProof/>
            <w:lang w:eastAsia="pl-PL"/>
          </w:rPr>
          <w:drawing>
            <wp:inline distT="0" distB="0" distL="0" distR="0" wp14:anchorId="5CA54920" wp14:editId="2DF7E574">
              <wp:extent cx="5760720" cy="750076"/>
              <wp:effectExtent l="0" t="0" r="0" b="0"/>
              <wp:docPr id="48" name="Obraz 4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7500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6C0FDC">
          <w:fldChar w:fldCharType="begin"/>
        </w:r>
        <w:r w:rsidR="006C0FDC">
          <w:instrText>PAGE   \* MERGEFORMAT</w:instrText>
        </w:r>
        <w:r w:rsidR="006C0FDC">
          <w:fldChar w:fldCharType="separate"/>
        </w:r>
        <w:r w:rsidR="004B5C3B">
          <w:rPr>
            <w:noProof/>
          </w:rPr>
          <w:t>1</w:t>
        </w:r>
        <w:r w:rsidR="006C0FDC">
          <w:fldChar w:fldCharType="end"/>
        </w:r>
      </w:p>
    </w:sdtContent>
  </w:sdt>
  <w:p w:rsidR="002D3259" w:rsidRDefault="002D325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6A08" w:rsidRDefault="00A46A08" w:rsidP="002D3259">
      <w:pPr>
        <w:spacing w:after="0" w:line="240" w:lineRule="auto"/>
      </w:pPr>
      <w:r>
        <w:separator/>
      </w:r>
    </w:p>
  </w:footnote>
  <w:footnote w:type="continuationSeparator" w:id="0">
    <w:p w:rsidR="00A46A08" w:rsidRDefault="00A46A08" w:rsidP="002D3259">
      <w:pPr>
        <w:spacing w:after="0" w:line="240" w:lineRule="auto"/>
      </w:pPr>
      <w:r>
        <w:continuationSeparator/>
      </w:r>
    </w:p>
  </w:footnote>
  <w:footnote w:type="continuationNotice" w:id="1">
    <w:p w:rsidR="00A46A08" w:rsidRDefault="00A46A08">
      <w:pPr>
        <w:spacing w:after="0" w:line="240" w:lineRule="auto"/>
      </w:pPr>
    </w:p>
  </w:footnote>
  <w:footnote w:id="2">
    <w:p w:rsidR="006D7AF3" w:rsidRPr="0061737C" w:rsidRDefault="006D7AF3" w:rsidP="006D7AF3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61737C">
        <w:rPr>
          <w:lang w:val="en-US"/>
        </w:rPr>
        <w:t xml:space="preserve"> Application can be signed a</w:t>
      </w:r>
      <w:r>
        <w:rPr>
          <w:lang w:val="en-US"/>
        </w:rPr>
        <w:t>lso using qualified electronic signature or confirmed by email correspondence</w:t>
      </w:r>
    </w:p>
  </w:footnote>
  <w:footnote w:id="3">
    <w:p w:rsidR="006D7AF3" w:rsidRPr="0061737C" w:rsidRDefault="006D7AF3" w:rsidP="006D7AF3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61737C">
        <w:rPr>
          <w:lang w:val="en-US"/>
        </w:rPr>
        <w:t xml:space="preserve"> Application can be signed a</w:t>
      </w:r>
      <w:r>
        <w:rPr>
          <w:lang w:val="en-US"/>
        </w:rPr>
        <w:t>lso using qualified electronic signature or confirmed by email correspondence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59" w:rsidRDefault="00ED7FF3" w:rsidP="006C0FDC">
    <w:pPr>
      <w:pStyle w:val="Nagwek"/>
      <w:jc w:val="center"/>
    </w:pPr>
    <w:r w:rsidRPr="00A03623">
      <w:rPr>
        <w:noProof/>
        <w:lang w:eastAsia="pl-PL"/>
      </w:rPr>
      <w:drawing>
        <wp:anchor distT="0" distB="0" distL="114300" distR="114300" simplePos="0" relativeHeight="251658243" behindDoc="0" locked="0" layoutInCell="1" allowOverlap="1" wp14:anchorId="12018E0B" wp14:editId="251F0E36">
          <wp:simplePos x="0" y="0"/>
          <wp:positionH relativeFrom="column">
            <wp:posOffset>4662805</wp:posOffset>
          </wp:positionH>
          <wp:positionV relativeFrom="paragraph">
            <wp:posOffset>-164465</wp:posOffset>
          </wp:positionV>
          <wp:extent cx="939165" cy="702945"/>
          <wp:effectExtent l="0" t="0" r="0" b="1905"/>
          <wp:wrapNone/>
          <wp:docPr id="43" name="Obraz 43" descr="Logo programu STER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programu STER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702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03623" w:rsidRPr="00A03623"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78A3BC9D" wp14:editId="6736ED68">
          <wp:simplePos x="0" y="0"/>
          <wp:positionH relativeFrom="column">
            <wp:posOffset>1300480</wp:posOffset>
          </wp:positionH>
          <wp:positionV relativeFrom="paragraph">
            <wp:posOffset>-200660</wp:posOffset>
          </wp:positionV>
          <wp:extent cx="1083310" cy="467995"/>
          <wp:effectExtent l="0" t="0" r="2540" b="8255"/>
          <wp:wrapNone/>
          <wp:docPr id="44" name="Obraz 44" descr="Mac OS X:Users:Kasia:Desktop:PW_zdalna:marzec_2020:Uczelnia_Badawcza:logo_IDUB:IDUB_PL_pozio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 OS X:Users:Kasia:Desktop:PW_zdalna:marzec_2020:Uczelnia_Badawcza:logo_IDUB:IDUB_PL_poziom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331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3623" w:rsidRPr="00A03623">
      <w:rPr>
        <w:noProof/>
        <w:lang w:eastAsia="pl-PL"/>
      </w:rPr>
      <w:drawing>
        <wp:anchor distT="0" distB="0" distL="114300" distR="114300" simplePos="0" relativeHeight="251658244" behindDoc="0" locked="0" layoutInCell="1" allowOverlap="1" wp14:anchorId="4B7FE7CB" wp14:editId="7F73781E">
          <wp:simplePos x="0" y="0"/>
          <wp:positionH relativeFrom="column">
            <wp:posOffset>2595880</wp:posOffset>
          </wp:positionH>
          <wp:positionV relativeFrom="paragraph">
            <wp:posOffset>-212090</wp:posOffset>
          </wp:positionV>
          <wp:extent cx="1828800" cy="492347"/>
          <wp:effectExtent l="0" t="0" r="0" b="3175"/>
          <wp:wrapNone/>
          <wp:docPr id="45" name="Obraz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28800" cy="4923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3623" w:rsidRPr="00A03623">
      <w:rPr>
        <w:noProof/>
        <w:lang w:eastAsia="pl-PL"/>
      </w:rPr>
      <w:drawing>
        <wp:anchor distT="0" distB="0" distL="114300" distR="114300" simplePos="0" relativeHeight="251658242" behindDoc="0" locked="0" layoutInCell="1" allowOverlap="1" wp14:anchorId="1B62F249" wp14:editId="61AEE318">
          <wp:simplePos x="0" y="0"/>
          <wp:positionH relativeFrom="margin">
            <wp:align>right</wp:align>
          </wp:positionH>
          <wp:positionV relativeFrom="paragraph">
            <wp:posOffset>-381635</wp:posOffset>
          </wp:positionV>
          <wp:extent cx="1181100" cy="295275"/>
          <wp:effectExtent l="0" t="0" r="0" b="9525"/>
          <wp:wrapThrough wrapText="bothSides">
            <wp:wrapPolygon edited="0">
              <wp:start x="0" y="0"/>
              <wp:lineTo x="0" y="20903"/>
              <wp:lineTo x="21252" y="20903"/>
              <wp:lineTo x="21252" y="0"/>
              <wp:lineTo x="0" y="0"/>
            </wp:wrapPolygon>
          </wp:wrapThrough>
          <wp:docPr id="46" name="Obraz 46" descr="Trzeci konkurs w ramach projektu PROM PW dotyczący udziału w krótkich  formach kształcenia o międzynarodowym charakterze (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rzeci konkurs w ramach projektu PROM PW dotyczący udziału w krótkich  formach kształcenia o międzynarodowym charakterze (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03623" w:rsidRPr="00A03623">
      <w:rPr>
        <w:noProof/>
        <w:lang w:eastAsia="pl-PL"/>
      </w:rPr>
      <w:drawing>
        <wp:anchor distT="0" distB="0" distL="114300" distR="114300" simplePos="0" relativeHeight="251658241" behindDoc="1" locked="0" layoutInCell="1" allowOverlap="1" wp14:anchorId="4091CA90" wp14:editId="7E96C272">
          <wp:simplePos x="0" y="0"/>
          <wp:positionH relativeFrom="margin">
            <wp:posOffset>0</wp:posOffset>
          </wp:positionH>
          <wp:positionV relativeFrom="paragraph">
            <wp:posOffset>-146050</wp:posOffset>
          </wp:positionV>
          <wp:extent cx="1101090" cy="359410"/>
          <wp:effectExtent l="0" t="0" r="3810" b="2540"/>
          <wp:wrapTopAndBottom/>
          <wp:docPr id="47" name="Obraz 47" descr="C:\Users\Daria.Grzesiek\AppData\Local\Microsoft\Windows\INetCache\Content.MSO\4EB9807F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ria.Grzesiek\AppData\Local\Microsoft\Windows\INetCache\Content.MSO\4EB9807F.tmp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109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41E49861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B7C59"/>
    <w:multiLevelType w:val="hybridMultilevel"/>
    <w:tmpl w:val="C7EE9DDE"/>
    <w:lvl w:ilvl="0" w:tplc="E454F90C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FF37C6"/>
    <w:multiLevelType w:val="hybridMultilevel"/>
    <w:tmpl w:val="E59EA4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6385A"/>
    <w:multiLevelType w:val="hybridMultilevel"/>
    <w:tmpl w:val="08120E70"/>
    <w:lvl w:ilvl="0" w:tplc="F3B298E4">
      <w:start w:val="1"/>
      <w:numFmt w:val="decimal"/>
      <w:lvlText w:val="%1)"/>
      <w:lvlJc w:val="left"/>
      <w:pPr>
        <w:ind w:left="72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3" w:hanging="360"/>
      </w:pPr>
    </w:lvl>
    <w:lvl w:ilvl="2" w:tplc="0415001B" w:tentative="1">
      <w:start w:val="1"/>
      <w:numFmt w:val="lowerRoman"/>
      <w:lvlText w:val="%3."/>
      <w:lvlJc w:val="right"/>
      <w:pPr>
        <w:ind w:left="2163" w:hanging="180"/>
      </w:pPr>
    </w:lvl>
    <w:lvl w:ilvl="3" w:tplc="0415000F" w:tentative="1">
      <w:start w:val="1"/>
      <w:numFmt w:val="decimal"/>
      <w:lvlText w:val="%4."/>
      <w:lvlJc w:val="left"/>
      <w:pPr>
        <w:ind w:left="2883" w:hanging="360"/>
      </w:pPr>
    </w:lvl>
    <w:lvl w:ilvl="4" w:tplc="04150019" w:tentative="1">
      <w:start w:val="1"/>
      <w:numFmt w:val="lowerLetter"/>
      <w:lvlText w:val="%5."/>
      <w:lvlJc w:val="left"/>
      <w:pPr>
        <w:ind w:left="3603" w:hanging="360"/>
      </w:pPr>
    </w:lvl>
    <w:lvl w:ilvl="5" w:tplc="0415001B" w:tentative="1">
      <w:start w:val="1"/>
      <w:numFmt w:val="lowerRoman"/>
      <w:lvlText w:val="%6."/>
      <w:lvlJc w:val="right"/>
      <w:pPr>
        <w:ind w:left="4323" w:hanging="180"/>
      </w:pPr>
    </w:lvl>
    <w:lvl w:ilvl="6" w:tplc="0415000F" w:tentative="1">
      <w:start w:val="1"/>
      <w:numFmt w:val="decimal"/>
      <w:lvlText w:val="%7."/>
      <w:lvlJc w:val="left"/>
      <w:pPr>
        <w:ind w:left="5043" w:hanging="360"/>
      </w:pPr>
    </w:lvl>
    <w:lvl w:ilvl="7" w:tplc="04150019" w:tentative="1">
      <w:start w:val="1"/>
      <w:numFmt w:val="lowerLetter"/>
      <w:lvlText w:val="%8."/>
      <w:lvlJc w:val="left"/>
      <w:pPr>
        <w:ind w:left="5763" w:hanging="360"/>
      </w:pPr>
    </w:lvl>
    <w:lvl w:ilvl="8" w:tplc="0415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3" w15:restartNumberingAfterBreak="0">
    <w:nsid w:val="05815D71"/>
    <w:multiLevelType w:val="hybridMultilevel"/>
    <w:tmpl w:val="648CD5FE"/>
    <w:lvl w:ilvl="0" w:tplc="336E777E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C37FB0"/>
    <w:multiLevelType w:val="hybridMultilevel"/>
    <w:tmpl w:val="96A00CF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14066F6"/>
    <w:multiLevelType w:val="hybridMultilevel"/>
    <w:tmpl w:val="D71E541C"/>
    <w:lvl w:ilvl="0" w:tplc="6FE06786">
      <w:start w:val="1"/>
      <w:numFmt w:val="decimal"/>
      <w:lvlText w:val="%1."/>
      <w:lvlJc w:val="left"/>
      <w:pPr>
        <w:ind w:left="720" w:hanging="360"/>
      </w:pPr>
      <w:rPr>
        <w:rFonts w:ascii="Adagio_Slab" w:hAnsi="Adagio_Slab" w:cs="Arial" w:hint="default"/>
        <w:b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DA1C8D"/>
    <w:multiLevelType w:val="hybridMultilevel"/>
    <w:tmpl w:val="F61E73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E92F47"/>
    <w:multiLevelType w:val="hybridMultilevel"/>
    <w:tmpl w:val="CB040A5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5904230"/>
    <w:multiLevelType w:val="hybridMultilevel"/>
    <w:tmpl w:val="8412405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9F0540"/>
    <w:multiLevelType w:val="hybridMultilevel"/>
    <w:tmpl w:val="705CD64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204E88"/>
    <w:multiLevelType w:val="hybridMultilevel"/>
    <w:tmpl w:val="BEAC62DE"/>
    <w:lvl w:ilvl="0" w:tplc="0415000F">
      <w:start w:val="1"/>
      <w:numFmt w:val="decimal"/>
      <w:lvlText w:val="%1."/>
      <w:lvlJc w:val="left"/>
      <w:pPr>
        <w:ind w:left="33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59" w:hanging="360"/>
      </w:pPr>
    </w:lvl>
    <w:lvl w:ilvl="2" w:tplc="0415001B" w:tentative="1">
      <w:start w:val="1"/>
      <w:numFmt w:val="lowerRoman"/>
      <w:lvlText w:val="%3."/>
      <w:lvlJc w:val="right"/>
      <w:pPr>
        <w:ind w:left="1779" w:hanging="180"/>
      </w:pPr>
    </w:lvl>
    <w:lvl w:ilvl="3" w:tplc="0415000F" w:tentative="1">
      <w:start w:val="1"/>
      <w:numFmt w:val="decimal"/>
      <w:lvlText w:val="%4."/>
      <w:lvlJc w:val="left"/>
      <w:pPr>
        <w:ind w:left="2499" w:hanging="360"/>
      </w:pPr>
    </w:lvl>
    <w:lvl w:ilvl="4" w:tplc="04150019" w:tentative="1">
      <w:start w:val="1"/>
      <w:numFmt w:val="lowerLetter"/>
      <w:lvlText w:val="%5."/>
      <w:lvlJc w:val="left"/>
      <w:pPr>
        <w:ind w:left="3219" w:hanging="360"/>
      </w:pPr>
    </w:lvl>
    <w:lvl w:ilvl="5" w:tplc="0415001B" w:tentative="1">
      <w:start w:val="1"/>
      <w:numFmt w:val="lowerRoman"/>
      <w:lvlText w:val="%6."/>
      <w:lvlJc w:val="right"/>
      <w:pPr>
        <w:ind w:left="3939" w:hanging="180"/>
      </w:pPr>
    </w:lvl>
    <w:lvl w:ilvl="6" w:tplc="0415000F" w:tentative="1">
      <w:start w:val="1"/>
      <w:numFmt w:val="decimal"/>
      <w:lvlText w:val="%7."/>
      <w:lvlJc w:val="left"/>
      <w:pPr>
        <w:ind w:left="4659" w:hanging="360"/>
      </w:pPr>
    </w:lvl>
    <w:lvl w:ilvl="7" w:tplc="04150019" w:tentative="1">
      <w:start w:val="1"/>
      <w:numFmt w:val="lowerLetter"/>
      <w:lvlText w:val="%8."/>
      <w:lvlJc w:val="left"/>
      <w:pPr>
        <w:ind w:left="5379" w:hanging="360"/>
      </w:pPr>
    </w:lvl>
    <w:lvl w:ilvl="8" w:tplc="0415001B" w:tentative="1">
      <w:start w:val="1"/>
      <w:numFmt w:val="lowerRoman"/>
      <w:lvlText w:val="%9."/>
      <w:lvlJc w:val="right"/>
      <w:pPr>
        <w:ind w:left="6099" w:hanging="180"/>
      </w:pPr>
    </w:lvl>
  </w:abstractNum>
  <w:abstractNum w:abstractNumId="11" w15:restartNumberingAfterBreak="0">
    <w:nsid w:val="314D15C8"/>
    <w:multiLevelType w:val="hybridMultilevel"/>
    <w:tmpl w:val="B7BC16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E43E35"/>
    <w:multiLevelType w:val="hybridMultilevel"/>
    <w:tmpl w:val="2B0A8602"/>
    <w:lvl w:ilvl="0" w:tplc="93E2D3F6">
      <w:start w:val="1"/>
      <w:numFmt w:val="lowerLetter"/>
      <w:lvlText w:val="%1)"/>
      <w:lvlJc w:val="left"/>
      <w:pPr>
        <w:ind w:left="360" w:hanging="360"/>
      </w:pPr>
      <w:rPr>
        <w:rFonts w:ascii="Adagio_Slab" w:hAnsi="Adagio_Slab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4A269AA"/>
    <w:multiLevelType w:val="hybridMultilevel"/>
    <w:tmpl w:val="E012BD3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3F1CAA"/>
    <w:multiLevelType w:val="hybridMultilevel"/>
    <w:tmpl w:val="7A1C0544"/>
    <w:lvl w:ilvl="0" w:tplc="4546F04E">
      <w:start w:val="1"/>
      <w:numFmt w:val="decimal"/>
      <w:lvlText w:val="%1)"/>
      <w:lvlJc w:val="left"/>
      <w:pPr>
        <w:ind w:left="720" w:hanging="360"/>
      </w:pPr>
      <w:rPr>
        <w:rFonts w:ascii="Adagio_Slab" w:eastAsiaTheme="minorHAnsi" w:hAnsi="Adagio_Slab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54432A"/>
    <w:multiLevelType w:val="hybridMultilevel"/>
    <w:tmpl w:val="4A2E1ED6"/>
    <w:lvl w:ilvl="0" w:tplc="82E86DD6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970796"/>
    <w:multiLevelType w:val="hybridMultilevel"/>
    <w:tmpl w:val="9BB632B6"/>
    <w:lvl w:ilvl="0" w:tplc="F820A0C4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/>
        <w:sz w:val="22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E160686"/>
    <w:multiLevelType w:val="hybridMultilevel"/>
    <w:tmpl w:val="B068011C"/>
    <w:lvl w:ilvl="0" w:tplc="0D06E6CC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8" w15:restartNumberingAfterBreak="0">
    <w:nsid w:val="3E4A4D72"/>
    <w:multiLevelType w:val="hybridMultilevel"/>
    <w:tmpl w:val="187EF5F4"/>
    <w:lvl w:ilvl="0" w:tplc="FD7ACDAE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9" w15:restartNumberingAfterBreak="0">
    <w:nsid w:val="452860B0"/>
    <w:multiLevelType w:val="hybridMultilevel"/>
    <w:tmpl w:val="F212514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DA5360"/>
    <w:multiLevelType w:val="hybridMultilevel"/>
    <w:tmpl w:val="6F4AD6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180F56"/>
    <w:multiLevelType w:val="hybridMultilevel"/>
    <w:tmpl w:val="A2DC39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B55148"/>
    <w:multiLevelType w:val="hybridMultilevel"/>
    <w:tmpl w:val="BEAC4D80"/>
    <w:lvl w:ilvl="0" w:tplc="C13C980C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3D37F0F"/>
    <w:multiLevelType w:val="hybridMultilevel"/>
    <w:tmpl w:val="A28426F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835D74"/>
    <w:multiLevelType w:val="hybridMultilevel"/>
    <w:tmpl w:val="B25AD1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13618E"/>
    <w:multiLevelType w:val="hybridMultilevel"/>
    <w:tmpl w:val="F9C81C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994928"/>
    <w:multiLevelType w:val="hybridMultilevel"/>
    <w:tmpl w:val="AD787F04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BE108FA"/>
    <w:multiLevelType w:val="hybridMultilevel"/>
    <w:tmpl w:val="1164B0EC"/>
    <w:lvl w:ilvl="0" w:tplc="FFDE7168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EC166D4"/>
    <w:multiLevelType w:val="hybridMultilevel"/>
    <w:tmpl w:val="CF80EA42"/>
    <w:lvl w:ilvl="0" w:tplc="895879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310905"/>
    <w:multiLevelType w:val="hybridMultilevel"/>
    <w:tmpl w:val="AB8CB47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A56ACD"/>
    <w:multiLevelType w:val="hybridMultilevel"/>
    <w:tmpl w:val="09A453A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12930E6"/>
    <w:multiLevelType w:val="hybridMultilevel"/>
    <w:tmpl w:val="38B87E42"/>
    <w:lvl w:ilvl="0" w:tplc="386CEA6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A82020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263B7A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6428DE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8CFA14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AC42E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E41BB2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84628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EAE2D6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62B207D1"/>
    <w:multiLevelType w:val="hybridMultilevel"/>
    <w:tmpl w:val="04BE42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D0061D"/>
    <w:multiLevelType w:val="hybridMultilevel"/>
    <w:tmpl w:val="DE4EEC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E127A7"/>
    <w:multiLevelType w:val="hybridMultilevel"/>
    <w:tmpl w:val="B6AA507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42F2728"/>
    <w:multiLevelType w:val="hybridMultilevel"/>
    <w:tmpl w:val="533A57CE"/>
    <w:lvl w:ilvl="0" w:tplc="DFFEBE6E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6A76C2F"/>
    <w:multiLevelType w:val="hybridMultilevel"/>
    <w:tmpl w:val="374846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41171B"/>
    <w:multiLevelType w:val="hybridMultilevel"/>
    <w:tmpl w:val="2CA4DAF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B205ED8"/>
    <w:multiLevelType w:val="hybridMultilevel"/>
    <w:tmpl w:val="A498E48E"/>
    <w:lvl w:ilvl="0" w:tplc="0415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9" w15:restartNumberingAfterBreak="0">
    <w:nsid w:val="7DD5277A"/>
    <w:multiLevelType w:val="hybridMultilevel"/>
    <w:tmpl w:val="AF3C3E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4"/>
  </w:num>
  <w:num w:numId="3">
    <w:abstractNumId w:val="6"/>
  </w:num>
  <w:num w:numId="4">
    <w:abstractNumId w:val="22"/>
  </w:num>
  <w:num w:numId="5">
    <w:abstractNumId w:val="32"/>
  </w:num>
  <w:num w:numId="6">
    <w:abstractNumId w:val="25"/>
  </w:num>
  <w:num w:numId="7">
    <w:abstractNumId w:val="30"/>
  </w:num>
  <w:num w:numId="8">
    <w:abstractNumId w:val="34"/>
  </w:num>
  <w:num w:numId="9">
    <w:abstractNumId w:val="27"/>
  </w:num>
  <w:num w:numId="10">
    <w:abstractNumId w:val="7"/>
  </w:num>
  <w:num w:numId="11">
    <w:abstractNumId w:val="35"/>
  </w:num>
  <w:num w:numId="12">
    <w:abstractNumId w:val="1"/>
  </w:num>
  <w:num w:numId="13">
    <w:abstractNumId w:val="3"/>
  </w:num>
  <w:num w:numId="14">
    <w:abstractNumId w:val="4"/>
  </w:num>
  <w:num w:numId="15">
    <w:abstractNumId w:val="38"/>
  </w:num>
  <w:num w:numId="16">
    <w:abstractNumId w:val="14"/>
  </w:num>
  <w:num w:numId="17">
    <w:abstractNumId w:val="39"/>
  </w:num>
  <w:num w:numId="18">
    <w:abstractNumId w:val="5"/>
  </w:num>
  <w:num w:numId="19">
    <w:abstractNumId w:val="10"/>
  </w:num>
  <w:num w:numId="20">
    <w:abstractNumId w:val="31"/>
  </w:num>
  <w:num w:numId="21">
    <w:abstractNumId w:val="13"/>
  </w:num>
  <w:num w:numId="22">
    <w:abstractNumId w:val="8"/>
  </w:num>
  <w:num w:numId="23">
    <w:abstractNumId w:val="28"/>
  </w:num>
  <w:num w:numId="24">
    <w:abstractNumId w:val="36"/>
  </w:num>
  <w:num w:numId="25">
    <w:abstractNumId w:val="26"/>
  </w:num>
  <w:num w:numId="26">
    <w:abstractNumId w:val="29"/>
  </w:num>
  <w:num w:numId="27">
    <w:abstractNumId w:val="15"/>
  </w:num>
  <w:num w:numId="28">
    <w:abstractNumId w:val="17"/>
  </w:num>
  <w:num w:numId="29">
    <w:abstractNumId w:val="20"/>
  </w:num>
  <w:num w:numId="30">
    <w:abstractNumId w:val="33"/>
  </w:num>
  <w:num w:numId="31">
    <w:abstractNumId w:val="9"/>
  </w:num>
  <w:num w:numId="32">
    <w:abstractNumId w:val="2"/>
  </w:num>
  <w:num w:numId="33">
    <w:abstractNumId w:val="0"/>
  </w:num>
  <w:num w:numId="34">
    <w:abstractNumId w:val="16"/>
  </w:num>
  <w:num w:numId="35">
    <w:abstractNumId w:val="19"/>
  </w:num>
  <w:num w:numId="36">
    <w:abstractNumId w:val="12"/>
  </w:num>
  <w:num w:numId="37">
    <w:abstractNumId w:val="37"/>
  </w:num>
  <w:num w:numId="38">
    <w:abstractNumId w:val="11"/>
  </w:num>
  <w:num w:numId="39">
    <w:abstractNumId w:val="23"/>
  </w:num>
  <w:num w:numId="4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ocumentProtection w:edit="forms" w:enforcement="1" w:cryptProviderType="rsaAES" w:cryptAlgorithmClass="hash" w:cryptAlgorithmType="typeAny" w:cryptAlgorithmSid="14" w:cryptSpinCount="100000" w:hash="6hbqOoSUpeq08QYkHUSuOeeekXCham6lSblSO0qHKGfLQiLg13lEVozCNAEtyGrgalQaH1VjGJ35BDEGjh+p9Q==" w:salt="yi4JkdUSWfz8nff2jhU1n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LMwsDQzMTQ3N7A0NrBQ0lEKTi0uzszPAykwMqgFAAYWgyEtAAAA"/>
  </w:docVars>
  <w:rsids>
    <w:rsidRoot w:val="00CD0FD8"/>
    <w:rsid w:val="00000383"/>
    <w:rsid w:val="00002A27"/>
    <w:rsid w:val="00004289"/>
    <w:rsid w:val="000141BC"/>
    <w:rsid w:val="0002312F"/>
    <w:rsid w:val="00024581"/>
    <w:rsid w:val="000253D4"/>
    <w:rsid w:val="00030CD7"/>
    <w:rsid w:val="000331EF"/>
    <w:rsid w:val="0003684E"/>
    <w:rsid w:val="00037F24"/>
    <w:rsid w:val="00042FDD"/>
    <w:rsid w:val="00050D86"/>
    <w:rsid w:val="00050E68"/>
    <w:rsid w:val="00052593"/>
    <w:rsid w:val="00057AE2"/>
    <w:rsid w:val="00062509"/>
    <w:rsid w:val="00063035"/>
    <w:rsid w:val="00063162"/>
    <w:rsid w:val="00065096"/>
    <w:rsid w:val="0006560B"/>
    <w:rsid w:val="00065EA3"/>
    <w:rsid w:val="00066151"/>
    <w:rsid w:val="0006759D"/>
    <w:rsid w:val="00073561"/>
    <w:rsid w:val="00075B4A"/>
    <w:rsid w:val="000812C1"/>
    <w:rsid w:val="000870DE"/>
    <w:rsid w:val="000878F3"/>
    <w:rsid w:val="0009010F"/>
    <w:rsid w:val="00090700"/>
    <w:rsid w:val="00090E6C"/>
    <w:rsid w:val="000944D3"/>
    <w:rsid w:val="000A1CFF"/>
    <w:rsid w:val="000A50BC"/>
    <w:rsid w:val="000A5490"/>
    <w:rsid w:val="000A714F"/>
    <w:rsid w:val="000B0529"/>
    <w:rsid w:val="000B61A2"/>
    <w:rsid w:val="000B6F6E"/>
    <w:rsid w:val="000C0662"/>
    <w:rsid w:val="000C40EC"/>
    <w:rsid w:val="000C732D"/>
    <w:rsid w:val="000D16AD"/>
    <w:rsid w:val="000D2627"/>
    <w:rsid w:val="000D38C6"/>
    <w:rsid w:val="000E38C9"/>
    <w:rsid w:val="000E5714"/>
    <w:rsid w:val="000E6ECD"/>
    <w:rsid w:val="000F31A6"/>
    <w:rsid w:val="000F35D9"/>
    <w:rsid w:val="000F5BA4"/>
    <w:rsid w:val="000F679D"/>
    <w:rsid w:val="000F6BC2"/>
    <w:rsid w:val="001008BC"/>
    <w:rsid w:val="0010131B"/>
    <w:rsid w:val="001058B5"/>
    <w:rsid w:val="00105BB3"/>
    <w:rsid w:val="00106393"/>
    <w:rsid w:val="001068FA"/>
    <w:rsid w:val="00107C05"/>
    <w:rsid w:val="00111E78"/>
    <w:rsid w:val="00113645"/>
    <w:rsid w:val="001160A6"/>
    <w:rsid w:val="00120F66"/>
    <w:rsid w:val="0012766E"/>
    <w:rsid w:val="00130D88"/>
    <w:rsid w:val="00133200"/>
    <w:rsid w:val="00135601"/>
    <w:rsid w:val="00142CDD"/>
    <w:rsid w:val="0014324C"/>
    <w:rsid w:val="00143FC4"/>
    <w:rsid w:val="0015238D"/>
    <w:rsid w:val="00154190"/>
    <w:rsid w:val="001555C0"/>
    <w:rsid w:val="00156652"/>
    <w:rsid w:val="00157EBE"/>
    <w:rsid w:val="00160AA5"/>
    <w:rsid w:val="00161E6A"/>
    <w:rsid w:val="00163C57"/>
    <w:rsid w:val="00164D8A"/>
    <w:rsid w:val="00167ECE"/>
    <w:rsid w:val="001714AB"/>
    <w:rsid w:val="00173BE5"/>
    <w:rsid w:val="00176957"/>
    <w:rsid w:val="00176E82"/>
    <w:rsid w:val="00180553"/>
    <w:rsid w:val="00182CF8"/>
    <w:rsid w:val="00183748"/>
    <w:rsid w:val="00185954"/>
    <w:rsid w:val="00187E16"/>
    <w:rsid w:val="0019178F"/>
    <w:rsid w:val="00191F45"/>
    <w:rsid w:val="00193C4D"/>
    <w:rsid w:val="00194E90"/>
    <w:rsid w:val="0019691D"/>
    <w:rsid w:val="001A4D26"/>
    <w:rsid w:val="001A5CFB"/>
    <w:rsid w:val="001B00B8"/>
    <w:rsid w:val="001B25E0"/>
    <w:rsid w:val="001B3D84"/>
    <w:rsid w:val="001B559D"/>
    <w:rsid w:val="001B5D7A"/>
    <w:rsid w:val="001C209B"/>
    <w:rsid w:val="001C4ED8"/>
    <w:rsid w:val="001C54A7"/>
    <w:rsid w:val="001C629D"/>
    <w:rsid w:val="001C7EB7"/>
    <w:rsid w:val="001D1471"/>
    <w:rsid w:val="001D625F"/>
    <w:rsid w:val="001D6B30"/>
    <w:rsid w:val="001E0AA9"/>
    <w:rsid w:val="001E53B7"/>
    <w:rsid w:val="001F3B88"/>
    <w:rsid w:val="001F3E18"/>
    <w:rsid w:val="001F4DD6"/>
    <w:rsid w:val="001F674A"/>
    <w:rsid w:val="001F6B14"/>
    <w:rsid w:val="002023DE"/>
    <w:rsid w:val="00202C5A"/>
    <w:rsid w:val="0020382D"/>
    <w:rsid w:val="00204654"/>
    <w:rsid w:val="00206FED"/>
    <w:rsid w:val="0022035A"/>
    <w:rsid w:val="002229E7"/>
    <w:rsid w:val="00222C3A"/>
    <w:rsid w:val="002265AE"/>
    <w:rsid w:val="00226993"/>
    <w:rsid w:val="002363DA"/>
    <w:rsid w:val="00237238"/>
    <w:rsid w:val="00241D5A"/>
    <w:rsid w:val="00242672"/>
    <w:rsid w:val="00246D1C"/>
    <w:rsid w:val="00250E5C"/>
    <w:rsid w:val="00257582"/>
    <w:rsid w:val="00261BC3"/>
    <w:rsid w:val="00267772"/>
    <w:rsid w:val="00276CE1"/>
    <w:rsid w:val="002778B9"/>
    <w:rsid w:val="00281290"/>
    <w:rsid w:val="0028187C"/>
    <w:rsid w:val="00284210"/>
    <w:rsid w:val="00294365"/>
    <w:rsid w:val="00296D71"/>
    <w:rsid w:val="002A2B78"/>
    <w:rsid w:val="002A4AA3"/>
    <w:rsid w:val="002A7942"/>
    <w:rsid w:val="002B5B62"/>
    <w:rsid w:val="002D1965"/>
    <w:rsid w:val="002D2845"/>
    <w:rsid w:val="002D3259"/>
    <w:rsid w:val="002D3C26"/>
    <w:rsid w:val="002D468E"/>
    <w:rsid w:val="002E070E"/>
    <w:rsid w:val="002E15FE"/>
    <w:rsid w:val="002E1E80"/>
    <w:rsid w:val="002E32AF"/>
    <w:rsid w:val="002E57B4"/>
    <w:rsid w:val="002E6C12"/>
    <w:rsid w:val="002E6D12"/>
    <w:rsid w:val="002F1FC6"/>
    <w:rsid w:val="003009BD"/>
    <w:rsid w:val="00300FF1"/>
    <w:rsid w:val="00302FB3"/>
    <w:rsid w:val="00304F9C"/>
    <w:rsid w:val="00306071"/>
    <w:rsid w:val="00306B79"/>
    <w:rsid w:val="00307EB4"/>
    <w:rsid w:val="00312754"/>
    <w:rsid w:val="00313C5C"/>
    <w:rsid w:val="003206EC"/>
    <w:rsid w:val="0032716A"/>
    <w:rsid w:val="0032786A"/>
    <w:rsid w:val="003327F6"/>
    <w:rsid w:val="0033637D"/>
    <w:rsid w:val="00336BBD"/>
    <w:rsid w:val="003411E5"/>
    <w:rsid w:val="0034165E"/>
    <w:rsid w:val="00342052"/>
    <w:rsid w:val="00343AC3"/>
    <w:rsid w:val="00350205"/>
    <w:rsid w:val="00351302"/>
    <w:rsid w:val="00354A21"/>
    <w:rsid w:val="00357F3F"/>
    <w:rsid w:val="0036546F"/>
    <w:rsid w:val="003671C7"/>
    <w:rsid w:val="0037110C"/>
    <w:rsid w:val="003723F4"/>
    <w:rsid w:val="0037271A"/>
    <w:rsid w:val="0038169F"/>
    <w:rsid w:val="00382494"/>
    <w:rsid w:val="00383359"/>
    <w:rsid w:val="00384CFC"/>
    <w:rsid w:val="003905F2"/>
    <w:rsid w:val="00391B6E"/>
    <w:rsid w:val="003928B1"/>
    <w:rsid w:val="003A2AE0"/>
    <w:rsid w:val="003A454F"/>
    <w:rsid w:val="003A50F4"/>
    <w:rsid w:val="003A7E34"/>
    <w:rsid w:val="003B46E9"/>
    <w:rsid w:val="003C1E9B"/>
    <w:rsid w:val="003C309C"/>
    <w:rsid w:val="003C75E2"/>
    <w:rsid w:val="003C7D3C"/>
    <w:rsid w:val="003D04F8"/>
    <w:rsid w:val="003D14EF"/>
    <w:rsid w:val="003D49EF"/>
    <w:rsid w:val="003D651F"/>
    <w:rsid w:val="003D660B"/>
    <w:rsid w:val="003D751D"/>
    <w:rsid w:val="003D7B14"/>
    <w:rsid w:val="003D7B9B"/>
    <w:rsid w:val="003D7D26"/>
    <w:rsid w:val="003E3F7B"/>
    <w:rsid w:val="003E72B9"/>
    <w:rsid w:val="003F7815"/>
    <w:rsid w:val="00401FFD"/>
    <w:rsid w:val="00402D0F"/>
    <w:rsid w:val="00406141"/>
    <w:rsid w:val="0041103A"/>
    <w:rsid w:val="00412F66"/>
    <w:rsid w:val="00414A3C"/>
    <w:rsid w:val="00415D13"/>
    <w:rsid w:val="00420B47"/>
    <w:rsid w:val="0042108E"/>
    <w:rsid w:val="00425708"/>
    <w:rsid w:val="004257AF"/>
    <w:rsid w:val="00425D2E"/>
    <w:rsid w:val="0043073C"/>
    <w:rsid w:val="00430A8D"/>
    <w:rsid w:val="00433618"/>
    <w:rsid w:val="00434022"/>
    <w:rsid w:val="00434B6E"/>
    <w:rsid w:val="00437AA5"/>
    <w:rsid w:val="004436EE"/>
    <w:rsid w:val="00443E5E"/>
    <w:rsid w:val="00445A22"/>
    <w:rsid w:val="0044640E"/>
    <w:rsid w:val="004477D1"/>
    <w:rsid w:val="004540F4"/>
    <w:rsid w:val="004568BD"/>
    <w:rsid w:val="0045787A"/>
    <w:rsid w:val="0047680B"/>
    <w:rsid w:val="00476CC2"/>
    <w:rsid w:val="00480622"/>
    <w:rsid w:val="0048503F"/>
    <w:rsid w:val="00490088"/>
    <w:rsid w:val="00494E00"/>
    <w:rsid w:val="004A1FE5"/>
    <w:rsid w:val="004B2262"/>
    <w:rsid w:val="004B3305"/>
    <w:rsid w:val="004B5C3B"/>
    <w:rsid w:val="004C180B"/>
    <w:rsid w:val="004C3B26"/>
    <w:rsid w:val="004C5DC4"/>
    <w:rsid w:val="004C7CAC"/>
    <w:rsid w:val="004D7D1D"/>
    <w:rsid w:val="004E071E"/>
    <w:rsid w:val="004E3142"/>
    <w:rsid w:val="004F0270"/>
    <w:rsid w:val="004F0E81"/>
    <w:rsid w:val="004F43C9"/>
    <w:rsid w:val="004F5302"/>
    <w:rsid w:val="004F6EF2"/>
    <w:rsid w:val="004F734A"/>
    <w:rsid w:val="00500D0D"/>
    <w:rsid w:val="00504001"/>
    <w:rsid w:val="00504D35"/>
    <w:rsid w:val="00511268"/>
    <w:rsid w:val="00512383"/>
    <w:rsid w:val="00513DC1"/>
    <w:rsid w:val="00514B57"/>
    <w:rsid w:val="0051577F"/>
    <w:rsid w:val="00515D1C"/>
    <w:rsid w:val="005169D7"/>
    <w:rsid w:val="00521D81"/>
    <w:rsid w:val="005222C9"/>
    <w:rsid w:val="00524644"/>
    <w:rsid w:val="00530D35"/>
    <w:rsid w:val="0053314E"/>
    <w:rsid w:val="00535AA6"/>
    <w:rsid w:val="005374DA"/>
    <w:rsid w:val="0054246C"/>
    <w:rsid w:val="005424BD"/>
    <w:rsid w:val="005574E3"/>
    <w:rsid w:val="0056474A"/>
    <w:rsid w:val="0056536E"/>
    <w:rsid w:val="005668B0"/>
    <w:rsid w:val="00572354"/>
    <w:rsid w:val="00574C1A"/>
    <w:rsid w:val="005751CF"/>
    <w:rsid w:val="00577799"/>
    <w:rsid w:val="00584919"/>
    <w:rsid w:val="00584A04"/>
    <w:rsid w:val="00584E26"/>
    <w:rsid w:val="005953EF"/>
    <w:rsid w:val="0059AE29"/>
    <w:rsid w:val="005A04E6"/>
    <w:rsid w:val="005A0AEC"/>
    <w:rsid w:val="005A105C"/>
    <w:rsid w:val="005A1B75"/>
    <w:rsid w:val="005A3832"/>
    <w:rsid w:val="005A5884"/>
    <w:rsid w:val="005B30D1"/>
    <w:rsid w:val="005B3B9D"/>
    <w:rsid w:val="005B5815"/>
    <w:rsid w:val="005C3104"/>
    <w:rsid w:val="005C7774"/>
    <w:rsid w:val="005D04E8"/>
    <w:rsid w:val="005D0B8A"/>
    <w:rsid w:val="005D3BBE"/>
    <w:rsid w:val="005D5417"/>
    <w:rsid w:val="005E684E"/>
    <w:rsid w:val="005F208E"/>
    <w:rsid w:val="005F4EDC"/>
    <w:rsid w:val="005F5990"/>
    <w:rsid w:val="005F629B"/>
    <w:rsid w:val="0060087A"/>
    <w:rsid w:val="006016A4"/>
    <w:rsid w:val="00601752"/>
    <w:rsid w:val="00603AEA"/>
    <w:rsid w:val="00603C3E"/>
    <w:rsid w:val="00605CC3"/>
    <w:rsid w:val="00610BF9"/>
    <w:rsid w:val="00612423"/>
    <w:rsid w:val="00612C7F"/>
    <w:rsid w:val="006157ED"/>
    <w:rsid w:val="006207EB"/>
    <w:rsid w:val="00620991"/>
    <w:rsid w:val="00621CEC"/>
    <w:rsid w:val="00625196"/>
    <w:rsid w:val="00627369"/>
    <w:rsid w:val="00630CDC"/>
    <w:rsid w:val="00633866"/>
    <w:rsid w:val="00634D82"/>
    <w:rsid w:val="0063506B"/>
    <w:rsid w:val="0063559B"/>
    <w:rsid w:val="00646E59"/>
    <w:rsid w:val="00650536"/>
    <w:rsid w:val="00655A4E"/>
    <w:rsid w:val="006579E9"/>
    <w:rsid w:val="00661503"/>
    <w:rsid w:val="006638EF"/>
    <w:rsid w:val="006642F0"/>
    <w:rsid w:val="00665EA1"/>
    <w:rsid w:val="0067060F"/>
    <w:rsid w:val="00671210"/>
    <w:rsid w:val="006727CB"/>
    <w:rsid w:val="006739D5"/>
    <w:rsid w:val="006758C4"/>
    <w:rsid w:val="00677313"/>
    <w:rsid w:val="00683FB0"/>
    <w:rsid w:val="006843E8"/>
    <w:rsid w:val="00693FE9"/>
    <w:rsid w:val="006A2DFF"/>
    <w:rsid w:val="006B1AE6"/>
    <w:rsid w:val="006B52B4"/>
    <w:rsid w:val="006B54DD"/>
    <w:rsid w:val="006B65E0"/>
    <w:rsid w:val="006C0FDC"/>
    <w:rsid w:val="006C111B"/>
    <w:rsid w:val="006D4587"/>
    <w:rsid w:val="006D4D58"/>
    <w:rsid w:val="006D7AF3"/>
    <w:rsid w:val="006E1DCF"/>
    <w:rsid w:val="006E5994"/>
    <w:rsid w:val="006E61BC"/>
    <w:rsid w:val="006E690A"/>
    <w:rsid w:val="006F0104"/>
    <w:rsid w:val="006F2618"/>
    <w:rsid w:val="00700E4F"/>
    <w:rsid w:val="0070219B"/>
    <w:rsid w:val="00703015"/>
    <w:rsid w:val="007108AD"/>
    <w:rsid w:val="00713866"/>
    <w:rsid w:val="007146A2"/>
    <w:rsid w:val="0071520B"/>
    <w:rsid w:val="007210D5"/>
    <w:rsid w:val="007238EB"/>
    <w:rsid w:val="00725CBC"/>
    <w:rsid w:val="007272CB"/>
    <w:rsid w:val="00731FF9"/>
    <w:rsid w:val="00732398"/>
    <w:rsid w:val="00736AB2"/>
    <w:rsid w:val="00743A5B"/>
    <w:rsid w:val="00744514"/>
    <w:rsid w:val="007506A9"/>
    <w:rsid w:val="00751A8A"/>
    <w:rsid w:val="007535D7"/>
    <w:rsid w:val="00754E32"/>
    <w:rsid w:val="007555F8"/>
    <w:rsid w:val="00766F36"/>
    <w:rsid w:val="00775E54"/>
    <w:rsid w:val="00781475"/>
    <w:rsid w:val="0078263C"/>
    <w:rsid w:val="00783229"/>
    <w:rsid w:val="00784BA7"/>
    <w:rsid w:val="007907BA"/>
    <w:rsid w:val="00791506"/>
    <w:rsid w:val="00796C2F"/>
    <w:rsid w:val="00796E3A"/>
    <w:rsid w:val="007A0B6C"/>
    <w:rsid w:val="007A6597"/>
    <w:rsid w:val="007B0127"/>
    <w:rsid w:val="007B455B"/>
    <w:rsid w:val="007B5F4D"/>
    <w:rsid w:val="007C5669"/>
    <w:rsid w:val="007C580F"/>
    <w:rsid w:val="007D3376"/>
    <w:rsid w:val="007D402E"/>
    <w:rsid w:val="007E3309"/>
    <w:rsid w:val="007E3E0F"/>
    <w:rsid w:val="007E7073"/>
    <w:rsid w:val="007E7442"/>
    <w:rsid w:val="007E76D8"/>
    <w:rsid w:val="007F1220"/>
    <w:rsid w:val="007F4032"/>
    <w:rsid w:val="008055E8"/>
    <w:rsid w:val="00811FFA"/>
    <w:rsid w:val="00812F6C"/>
    <w:rsid w:val="00813A04"/>
    <w:rsid w:val="00815233"/>
    <w:rsid w:val="00815689"/>
    <w:rsid w:val="008176CB"/>
    <w:rsid w:val="00817F1E"/>
    <w:rsid w:val="008222ED"/>
    <w:rsid w:val="0082428A"/>
    <w:rsid w:val="0082437D"/>
    <w:rsid w:val="00834E59"/>
    <w:rsid w:val="00844323"/>
    <w:rsid w:val="00846E23"/>
    <w:rsid w:val="00847671"/>
    <w:rsid w:val="00850D18"/>
    <w:rsid w:val="00860118"/>
    <w:rsid w:val="008641ED"/>
    <w:rsid w:val="008642B2"/>
    <w:rsid w:val="00870E0C"/>
    <w:rsid w:val="008723DF"/>
    <w:rsid w:val="00875E76"/>
    <w:rsid w:val="00877A8E"/>
    <w:rsid w:val="00887F2B"/>
    <w:rsid w:val="008916EA"/>
    <w:rsid w:val="00891872"/>
    <w:rsid w:val="00891D35"/>
    <w:rsid w:val="00893F92"/>
    <w:rsid w:val="008971AC"/>
    <w:rsid w:val="008971F7"/>
    <w:rsid w:val="008A1D95"/>
    <w:rsid w:val="008A2074"/>
    <w:rsid w:val="008A25A2"/>
    <w:rsid w:val="008A2CAF"/>
    <w:rsid w:val="008A69E7"/>
    <w:rsid w:val="008A6A7B"/>
    <w:rsid w:val="008B1C3D"/>
    <w:rsid w:val="008C242F"/>
    <w:rsid w:val="008C4FE0"/>
    <w:rsid w:val="008C5E79"/>
    <w:rsid w:val="008C6897"/>
    <w:rsid w:val="008C7BE5"/>
    <w:rsid w:val="008D3237"/>
    <w:rsid w:val="008D35F4"/>
    <w:rsid w:val="008D489B"/>
    <w:rsid w:val="008D6B06"/>
    <w:rsid w:val="008E0FA2"/>
    <w:rsid w:val="008E6CB4"/>
    <w:rsid w:val="008F0C9D"/>
    <w:rsid w:val="008F217B"/>
    <w:rsid w:val="008F4B83"/>
    <w:rsid w:val="008F5C47"/>
    <w:rsid w:val="0090110E"/>
    <w:rsid w:val="009018F9"/>
    <w:rsid w:val="00904C93"/>
    <w:rsid w:val="00905D7E"/>
    <w:rsid w:val="009067E5"/>
    <w:rsid w:val="009115CE"/>
    <w:rsid w:val="00911C1B"/>
    <w:rsid w:val="00912E43"/>
    <w:rsid w:val="0091482F"/>
    <w:rsid w:val="00916F1C"/>
    <w:rsid w:val="00917F86"/>
    <w:rsid w:val="0092256F"/>
    <w:rsid w:val="00923054"/>
    <w:rsid w:val="0092355D"/>
    <w:rsid w:val="009246EA"/>
    <w:rsid w:val="00924814"/>
    <w:rsid w:val="009316C9"/>
    <w:rsid w:val="00933784"/>
    <w:rsid w:val="009357B2"/>
    <w:rsid w:val="00940135"/>
    <w:rsid w:val="009414D9"/>
    <w:rsid w:val="00950C34"/>
    <w:rsid w:val="0095563C"/>
    <w:rsid w:val="00964962"/>
    <w:rsid w:val="0096510A"/>
    <w:rsid w:val="00965B76"/>
    <w:rsid w:val="009717F3"/>
    <w:rsid w:val="00973521"/>
    <w:rsid w:val="00973E05"/>
    <w:rsid w:val="009742C4"/>
    <w:rsid w:val="00977CEA"/>
    <w:rsid w:val="0098321A"/>
    <w:rsid w:val="009840F2"/>
    <w:rsid w:val="0098468F"/>
    <w:rsid w:val="00986F92"/>
    <w:rsid w:val="00987703"/>
    <w:rsid w:val="009912A5"/>
    <w:rsid w:val="009920C4"/>
    <w:rsid w:val="00993A64"/>
    <w:rsid w:val="00993D23"/>
    <w:rsid w:val="00994925"/>
    <w:rsid w:val="0099719B"/>
    <w:rsid w:val="009A295A"/>
    <w:rsid w:val="009A2FAA"/>
    <w:rsid w:val="009A3486"/>
    <w:rsid w:val="009A3FBF"/>
    <w:rsid w:val="009A6B62"/>
    <w:rsid w:val="009B047F"/>
    <w:rsid w:val="009B2EB2"/>
    <w:rsid w:val="009C076C"/>
    <w:rsid w:val="009C1C01"/>
    <w:rsid w:val="009C1E0D"/>
    <w:rsid w:val="009C3190"/>
    <w:rsid w:val="009C5039"/>
    <w:rsid w:val="009C56BA"/>
    <w:rsid w:val="009D1783"/>
    <w:rsid w:val="009D54A3"/>
    <w:rsid w:val="009E0AD9"/>
    <w:rsid w:val="009E0D11"/>
    <w:rsid w:val="009E2F65"/>
    <w:rsid w:val="009E3A09"/>
    <w:rsid w:val="009E5145"/>
    <w:rsid w:val="009E7B12"/>
    <w:rsid w:val="009F21E8"/>
    <w:rsid w:val="009F40EB"/>
    <w:rsid w:val="009F677D"/>
    <w:rsid w:val="009F7E46"/>
    <w:rsid w:val="00A028D9"/>
    <w:rsid w:val="00A03623"/>
    <w:rsid w:val="00A03EFE"/>
    <w:rsid w:val="00A05F6E"/>
    <w:rsid w:val="00A1782D"/>
    <w:rsid w:val="00A211A3"/>
    <w:rsid w:val="00A23176"/>
    <w:rsid w:val="00A25CD9"/>
    <w:rsid w:val="00A26FA5"/>
    <w:rsid w:val="00A27941"/>
    <w:rsid w:val="00A27CEE"/>
    <w:rsid w:val="00A33A0F"/>
    <w:rsid w:val="00A3407A"/>
    <w:rsid w:val="00A37D1D"/>
    <w:rsid w:val="00A45CFA"/>
    <w:rsid w:val="00A46A08"/>
    <w:rsid w:val="00A50517"/>
    <w:rsid w:val="00A50656"/>
    <w:rsid w:val="00A50ED4"/>
    <w:rsid w:val="00A60366"/>
    <w:rsid w:val="00A65B92"/>
    <w:rsid w:val="00A756C7"/>
    <w:rsid w:val="00A84980"/>
    <w:rsid w:val="00A86038"/>
    <w:rsid w:val="00A87D30"/>
    <w:rsid w:val="00A959C4"/>
    <w:rsid w:val="00A96390"/>
    <w:rsid w:val="00AA03FD"/>
    <w:rsid w:val="00AA2FAD"/>
    <w:rsid w:val="00AA6F91"/>
    <w:rsid w:val="00AB3589"/>
    <w:rsid w:val="00AB40FC"/>
    <w:rsid w:val="00AB6CBF"/>
    <w:rsid w:val="00AC0382"/>
    <w:rsid w:val="00AC61ED"/>
    <w:rsid w:val="00AE103A"/>
    <w:rsid w:val="00AE38A7"/>
    <w:rsid w:val="00AE6EF9"/>
    <w:rsid w:val="00AF022E"/>
    <w:rsid w:val="00AF117D"/>
    <w:rsid w:val="00AF4ACF"/>
    <w:rsid w:val="00AF4EA3"/>
    <w:rsid w:val="00AF6415"/>
    <w:rsid w:val="00AF67A8"/>
    <w:rsid w:val="00B03B67"/>
    <w:rsid w:val="00B03C6D"/>
    <w:rsid w:val="00B05FF2"/>
    <w:rsid w:val="00B0728D"/>
    <w:rsid w:val="00B13E3E"/>
    <w:rsid w:val="00B14F46"/>
    <w:rsid w:val="00B16DBC"/>
    <w:rsid w:val="00B17E0D"/>
    <w:rsid w:val="00B20980"/>
    <w:rsid w:val="00B23FB9"/>
    <w:rsid w:val="00B259BA"/>
    <w:rsid w:val="00B2658A"/>
    <w:rsid w:val="00B3075C"/>
    <w:rsid w:val="00B329BF"/>
    <w:rsid w:val="00B347C8"/>
    <w:rsid w:val="00B41F29"/>
    <w:rsid w:val="00B4314B"/>
    <w:rsid w:val="00B46110"/>
    <w:rsid w:val="00B46B57"/>
    <w:rsid w:val="00B5512B"/>
    <w:rsid w:val="00B56A39"/>
    <w:rsid w:val="00B56FEA"/>
    <w:rsid w:val="00B64B6B"/>
    <w:rsid w:val="00B715AF"/>
    <w:rsid w:val="00B72BF4"/>
    <w:rsid w:val="00B77683"/>
    <w:rsid w:val="00B82EAC"/>
    <w:rsid w:val="00B86756"/>
    <w:rsid w:val="00B92E8A"/>
    <w:rsid w:val="00B93436"/>
    <w:rsid w:val="00B97A9A"/>
    <w:rsid w:val="00BA1434"/>
    <w:rsid w:val="00BA1F65"/>
    <w:rsid w:val="00BA24B9"/>
    <w:rsid w:val="00BA4DFE"/>
    <w:rsid w:val="00BA7E7E"/>
    <w:rsid w:val="00BB0DAA"/>
    <w:rsid w:val="00BB0E97"/>
    <w:rsid w:val="00BC0836"/>
    <w:rsid w:val="00BC53FE"/>
    <w:rsid w:val="00BD1FEA"/>
    <w:rsid w:val="00BD301B"/>
    <w:rsid w:val="00BD4B45"/>
    <w:rsid w:val="00BD73D5"/>
    <w:rsid w:val="00BE2C0E"/>
    <w:rsid w:val="00BE5718"/>
    <w:rsid w:val="00BF410E"/>
    <w:rsid w:val="00BF7312"/>
    <w:rsid w:val="00C00864"/>
    <w:rsid w:val="00C0216B"/>
    <w:rsid w:val="00C03138"/>
    <w:rsid w:val="00C039AF"/>
    <w:rsid w:val="00C03C72"/>
    <w:rsid w:val="00C044EE"/>
    <w:rsid w:val="00C05456"/>
    <w:rsid w:val="00C067E4"/>
    <w:rsid w:val="00C0777C"/>
    <w:rsid w:val="00C23D06"/>
    <w:rsid w:val="00C26E9A"/>
    <w:rsid w:val="00C2720A"/>
    <w:rsid w:val="00C30280"/>
    <w:rsid w:val="00C30A00"/>
    <w:rsid w:val="00C31898"/>
    <w:rsid w:val="00C361C9"/>
    <w:rsid w:val="00C419F4"/>
    <w:rsid w:val="00C41F09"/>
    <w:rsid w:val="00C42FD5"/>
    <w:rsid w:val="00C45747"/>
    <w:rsid w:val="00C467AA"/>
    <w:rsid w:val="00C506C3"/>
    <w:rsid w:val="00C512DC"/>
    <w:rsid w:val="00C566C7"/>
    <w:rsid w:val="00C602AD"/>
    <w:rsid w:val="00C602DD"/>
    <w:rsid w:val="00C607DD"/>
    <w:rsid w:val="00C61E30"/>
    <w:rsid w:val="00C70644"/>
    <w:rsid w:val="00C71909"/>
    <w:rsid w:val="00C734F9"/>
    <w:rsid w:val="00C73B0E"/>
    <w:rsid w:val="00C7687E"/>
    <w:rsid w:val="00C76E08"/>
    <w:rsid w:val="00C81D59"/>
    <w:rsid w:val="00C828BF"/>
    <w:rsid w:val="00C845E8"/>
    <w:rsid w:val="00C870A7"/>
    <w:rsid w:val="00C91210"/>
    <w:rsid w:val="00C93CAD"/>
    <w:rsid w:val="00C94094"/>
    <w:rsid w:val="00C9421B"/>
    <w:rsid w:val="00CA43DF"/>
    <w:rsid w:val="00CA4826"/>
    <w:rsid w:val="00CB1042"/>
    <w:rsid w:val="00CB12ED"/>
    <w:rsid w:val="00CB37DA"/>
    <w:rsid w:val="00CB5D5D"/>
    <w:rsid w:val="00CB6898"/>
    <w:rsid w:val="00CB7742"/>
    <w:rsid w:val="00CB77C0"/>
    <w:rsid w:val="00CC0C9C"/>
    <w:rsid w:val="00CD030A"/>
    <w:rsid w:val="00CD0FD8"/>
    <w:rsid w:val="00CD1D20"/>
    <w:rsid w:val="00CD1E6D"/>
    <w:rsid w:val="00CD268A"/>
    <w:rsid w:val="00CD323F"/>
    <w:rsid w:val="00CD6F11"/>
    <w:rsid w:val="00CE0A1F"/>
    <w:rsid w:val="00CE4AE8"/>
    <w:rsid w:val="00CE583F"/>
    <w:rsid w:val="00CE6C20"/>
    <w:rsid w:val="00CF2802"/>
    <w:rsid w:val="00CF47E7"/>
    <w:rsid w:val="00CF6307"/>
    <w:rsid w:val="00CF6399"/>
    <w:rsid w:val="00D0034E"/>
    <w:rsid w:val="00D0396E"/>
    <w:rsid w:val="00D045AB"/>
    <w:rsid w:val="00D06FFB"/>
    <w:rsid w:val="00D2055F"/>
    <w:rsid w:val="00D20EC7"/>
    <w:rsid w:val="00D24E99"/>
    <w:rsid w:val="00D27E16"/>
    <w:rsid w:val="00D31048"/>
    <w:rsid w:val="00D32C16"/>
    <w:rsid w:val="00D36909"/>
    <w:rsid w:val="00D36BB1"/>
    <w:rsid w:val="00D40863"/>
    <w:rsid w:val="00D44F3C"/>
    <w:rsid w:val="00D45D36"/>
    <w:rsid w:val="00D50636"/>
    <w:rsid w:val="00D50C8C"/>
    <w:rsid w:val="00D51D1E"/>
    <w:rsid w:val="00D51FF3"/>
    <w:rsid w:val="00D56497"/>
    <w:rsid w:val="00D574E9"/>
    <w:rsid w:val="00D623C7"/>
    <w:rsid w:val="00D65D04"/>
    <w:rsid w:val="00D66664"/>
    <w:rsid w:val="00D67397"/>
    <w:rsid w:val="00D67AF3"/>
    <w:rsid w:val="00D70A80"/>
    <w:rsid w:val="00D70BAD"/>
    <w:rsid w:val="00D71828"/>
    <w:rsid w:val="00D71913"/>
    <w:rsid w:val="00D7240E"/>
    <w:rsid w:val="00D7434C"/>
    <w:rsid w:val="00D757D3"/>
    <w:rsid w:val="00D8159B"/>
    <w:rsid w:val="00D82788"/>
    <w:rsid w:val="00D84706"/>
    <w:rsid w:val="00D84B63"/>
    <w:rsid w:val="00D929FD"/>
    <w:rsid w:val="00D96503"/>
    <w:rsid w:val="00D96939"/>
    <w:rsid w:val="00DA08F7"/>
    <w:rsid w:val="00DA1AFB"/>
    <w:rsid w:val="00DA5797"/>
    <w:rsid w:val="00DB002C"/>
    <w:rsid w:val="00DB01CB"/>
    <w:rsid w:val="00DB0B78"/>
    <w:rsid w:val="00DB1C89"/>
    <w:rsid w:val="00DC6EBD"/>
    <w:rsid w:val="00DC771D"/>
    <w:rsid w:val="00DD10DD"/>
    <w:rsid w:val="00DD3F1A"/>
    <w:rsid w:val="00DD4BF1"/>
    <w:rsid w:val="00DD733D"/>
    <w:rsid w:val="00DE20E8"/>
    <w:rsid w:val="00DE2E9B"/>
    <w:rsid w:val="00DE7A17"/>
    <w:rsid w:val="00DF02D2"/>
    <w:rsid w:val="00DF3BB1"/>
    <w:rsid w:val="00DF505E"/>
    <w:rsid w:val="00DF6D54"/>
    <w:rsid w:val="00DF6E08"/>
    <w:rsid w:val="00DF7061"/>
    <w:rsid w:val="00DF76C6"/>
    <w:rsid w:val="00E11AE7"/>
    <w:rsid w:val="00E12D34"/>
    <w:rsid w:val="00E14F6D"/>
    <w:rsid w:val="00E15AB9"/>
    <w:rsid w:val="00E21A7E"/>
    <w:rsid w:val="00E221E0"/>
    <w:rsid w:val="00E32C46"/>
    <w:rsid w:val="00E34A75"/>
    <w:rsid w:val="00E3796C"/>
    <w:rsid w:val="00E45710"/>
    <w:rsid w:val="00E52554"/>
    <w:rsid w:val="00E531A9"/>
    <w:rsid w:val="00E5415C"/>
    <w:rsid w:val="00E5461B"/>
    <w:rsid w:val="00E555C2"/>
    <w:rsid w:val="00E57605"/>
    <w:rsid w:val="00E630D8"/>
    <w:rsid w:val="00E64A4F"/>
    <w:rsid w:val="00E67179"/>
    <w:rsid w:val="00E72D71"/>
    <w:rsid w:val="00E747E6"/>
    <w:rsid w:val="00E74E04"/>
    <w:rsid w:val="00E75071"/>
    <w:rsid w:val="00E75E7D"/>
    <w:rsid w:val="00E85400"/>
    <w:rsid w:val="00E85D8F"/>
    <w:rsid w:val="00E8793B"/>
    <w:rsid w:val="00E903E0"/>
    <w:rsid w:val="00E933A0"/>
    <w:rsid w:val="00E934C0"/>
    <w:rsid w:val="00E94021"/>
    <w:rsid w:val="00EA3081"/>
    <w:rsid w:val="00EA33A0"/>
    <w:rsid w:val="00EA34BA"/>
    <w:rsid w:val="00EA440C"/>
    <w:rsid w:val="00EA4B5F"/>
    <w:rsid w:val="00EB23B7"/>
    <w:rsid w:val="00EB3003"/>
    <w:rsid w:val="00EB65EA"/>
    <w:rsid w:val="00EB6C8F"/>
    <w:rsid w:val="00EB7489"/>
    <w:rsid w:val="00EC094F"/>
    <w:rsid w:val="00EC1B60"/>
    <w:rsid w:val="00EC1EDD"/>
    <w:rsid w:val="00EC22C9"/>
    <w:rsid w:val="00EC667B"/>
    <w:rsid w:val="00EC74E9"/>
    <w:rsid w:val="00ED7848"/>
    <w:rsid w:val="00ED7FF3"/>
    <w:rsid w:val="00EF01DF"/>
    <w:rsid w:val="00EF06E1"/>
    <w:rsid w:val="00EF6CDF"/>
    <w:rsid w:val="00F05206"/>
    <w:rsid w:val="00F055B8"/>
    <w:rsid w:val="00F0612A"/>
    <w:rsid w:val="00F06649"/>
    <w:rsid w:val="00F12977"/>
    <w:rsid w:val="00F12EAB"/>
    <w:rsid w:val="00F20138"/>
    <w:rsid w:val="00F22CE0"/>
    <w:rsid w:val="00F2618F"/>
    <w:rsid w:val="00F2739F"/>
    <w:rsid w:val="00F316A4"/>
    <w:rsid w:val="00F31A35"/>
    <w:rsid w:val="00F34B84"/>
    <w:rsid w:val="00F4307E"/>
    <w:rsid w:val="00F4555E"/>
    <w:rsid w:val="00F45FD0"/>
    <w:rsid w:val="00F47FA9"/>
    <w:rsid w:val="00F527F1"/>
    <w:rsid w:val="00F57A6A"/>
    <w:rsid w:val="00F61A12"/>
    <w:rsid w:val="00F62215"/>
    <w:rsid w:val="00F6229F"/>
    <w:rsid w:val="00F6282A"/>
    <w:rsid w:val="00F6305F"/>
    <w:rsid w:val="00F64281"/>
    <w:rsid w:val="00F650CC"/>
    <w:rsid w:val="00F6786F"/>
    <w:rsid w:val="00F72E59"/>
    <w:rsid w:val="00F77578"/>
    <w:rsid w:val="00F83FA5"/>
    <w:rsid w:val="00F857CF"/>
    <w:rsid w:val="00F953D6"/>
    <w:rsid w:val="00FA6890"/>
    <w:rsid w:val="00FB0F6C"/>
    <w:rsid w:val="00FB274F"/>
    <w:rsid w:val="00FB4670"/>
    <w:rsid w:val="00FB5576"/>
    <w:rsid w:val="00FB787E"/>
    <w:rsid w:val="00FB7BD3"/>
    <w:rsid w:val="00FC6006"/>
    <w:rsid w:val="00FC73EF"/>
    <w:rsid w:val="00FD0EC9"/>
    <w:rsid w:val="00FD1316"/>
    <w:rsid w:val="00FD5530"/>
    <w:rsid w:val="00FD6222"/>
    <w:rsid w:val="00FE16BC"/>
    <w:rsid w:val="00FE17EC"/>
    <w:rsid w:val="00FE58C1"/>
    <w:rsid w:val="00FE72BB"/>
    <w:rsid w:val="00FF0D03"/>
    <w:rsid w:val="00FF5923"/>
    <w:rsid w:val="00FF79BB"/>
    <w:rsid w:val="00FF7D22"/>
    <w:rsid w:val="01215AAF"/>
    <w:rsid w:val="01936398"/>
    <w:rsid w:val="021B7D45"/>
    <w:rsid w:val="026793BC"/>
    <w:rsid w:val="02BB4915"/>
    <w:rsid w:val="02E38001"/>
    <w:rsid w:val="031DB574"/>
    <w:rsid w:val="03521114"/>
    <w:rsid w:val="0463E820"/>
    <w:rsid w:val="04AAF4FC"/>
    <w:rsid w:val="04AE641D"/>
    <w:rsid w:val="056F55E8"/>
    <w:rsid w:val="061E7EE4"/>
    <w:rsid w:val="061F91CB"/>
    <w:rsid w:val="061F9C86"/>
    <w:rsid w:val="066F3212"/>
    <w:rsid w:val="06DB8D7E"/>
    <w:rsid w:val="073502C0"/>
    <w:rsid w:val="07D93D56"/>
    <w:rsid w:val="081AAEBF"/>
    <w:rsid w:val="0884570D"/>
    <w:rsid w:val="089D7DAA"/>
    <w:rsid w:val="08D6390E"/>
    <w:rsid w:val="098F2D54"/>
    <w:rsid w:val="0B69D600"/>
    <w:rsid w:val="0B6EC5DB"/>
    <w:rsid w:val="0B7C3A8A"/>
    <w:rsid w:val="0CF995E9"/>
    <w:rsid w:val="0DAF6883"/>
    <w:rsid w:val="0DFAA2B8"/>
    <w:rsid w:val="0EC874DF"/>
    <w:rsid w:val="0F096960"/>
    <w:rsid w:val="0FA2FF30"/>
    <w:rsid w:val="0FFF027A"/>
    <w:rsid w:val="102346E0"/>
    <w:rsid w:val="1093C866"/>
    <w:rsid w:val="10D5AF2C"/>
    <w:rsid w:val="117DD79A"/>
    <w:rsid w:val="1282A28E"/>
    <w:rsid w:val="1282BD1E"/>
    <w:rsid w:val="13991B39"/>
    <w:rsid w:val="1511A2B5"/>
    <w:rsid w:val="15C90887"/>
    <w:rsid w:val="165BE42F"/>
    <w:rsid w:val="17065A9E"/>
    <w:rsid w:val="170E0A31"/>
    <w:rsid w:val="17D4BE8E"/>
    <w:rsid w:val="182A56E6"/>
    <w:rsid w:val="18B9C43C"/>
    <w:rsid w:val="1A2B8195"/>
    <w:rsid w:val="1AB62A9C"/>
    <w:rsid w:val="1C81505E"/>
    <w:rsid w:val="1D2190B8"/>
    <w:rsid w:val="1D299609"/>
    <w:rsid w:val="1F20DAB0"/>
    <w:rsid w:val="1FBEAD9E"/>
    <w:rsid w:val="20502AD9"/>
    <w:rsid w:val="20AF6EA0"/>
    <w:rsid w:val="2158718F"/>
    <w:rsid w:val="21CABC9C"/>
    <w:rsid w:val="21DBAC4A"/>
    <w:rsid w:val="2225F8D8"/>
    <w:rsid w:val="22B84F3D"/>
    <w:rsid w:val="2312A079"/>
    <w:rsid w:val="235087A8"/>
    <w:rsid w:val="235ECB53"/>
    <w:rsid w:val="241B28EB"/>
    <w:rsid w:val="243E0D9D"/>
    <w:rsid w:val="256DF2F6"/>
    <w:rsid w:val="25BD5104"/>
    <w:rsid w:val="26452EED"/>
    <w:rsid w:val="26E53BE9"/>
    <w:rsid w:val="272DB780"/>
    <w:rsid w:val="273B6C4A"/>
    <w:rsid w:val="274DC324"/>
    <w:rsid w:val="277AECFC"/>
    <w:rsid w:val="277BCD54"/>
    <w:rsid w:val="27BC9C45"/>
    <w:rsid w:val="28598B22"/>
    <w:rsid w:val="293CA795"/>
    <w:rsid w:val="29ECFAA4"/>
    <w:rsid w:val="2A673753"/>
    <w:rsid w:val="2B8659C7"/>
    <w:rsid w:val="2CA2A69F"/>
    <w:rsid w:val="2DFA5171"/>
    <w:rsid w:val="2E1616B1"/>
    <w:rsid w:val="2EEBC669"/>
    <w:rsid w:val="2F42FBBF"/>
    <w:rsid w:val="2FD5E24B"/>
    <w:rsid w:val="2FF4EA01"/>
    <w:rsid w:val="30437F74"/>
    <w:rsid w:val="3073E059"/>
    <w:rsid w:val="31183D45"/>
    <w:rsid w:val="31B100FB"/>
    <w:rsid w:val="320C2881"/>
    <w:rsid w:val="32DB342D"/>
    <w:rsid w:val="34F73645"/>
    <w:rsid w:val="35EDCBD1"/>
    <w:rsid w:val="36BFA7BA"/>
    <w:rsid w:val="3831A643"/>
    <w:rsid w:val="3891092C"/>
    <w:rsid w:val="3A0D7336"/>
    <w:rsid w:val="3A13AF9B"/>
    <w:rsid w:val="3A37E918"/>
    <w:rsid w:val="3A4D95C4"/>
    <w:rsid w:val="3AD5928B"/>
    <w:rsid w:val="3BDA9340"/>
    <w:rsid w:val="3C0286F7"/>
    <w:rsid w:val="3D33CB5D"/>
    <w:rsid w:val="3D916F0E"/>
    <w:rsid w:val="3E2358A0"/>
    <w:rsid w:val="3EC187F4"/>
    <w:rsid w:val="3F38E94E"/>
    <w:rsid w:val="3F3EF684"/>
    <w:rsid w:val="3FDE6BE9"/>
    <w:rsid w:val="3FEF8D0F"/>
    <w:rsid w:val="406672F3"/>
    <w:rsid w:val="40D0F2DD"/>
    <w:rsid w:val="40E04285"/>
    <w:rsid w:val="419C7092"/>
    <w:rsid w:val="41E49861"/>
    <w:rsid w:val="42502AC4"/>
    <w:rsid w:val="44502270"/>
    <w:rsid w:val="4462E253"/>
    <w:rsid w:val="44678FFE"/>
    <w:rsid w:val="447A35DB"/>
    <w:rsid w:val="48512416"/>
    <w:rsid w:val="490C51AA"/>
    <w:rsid w:val="49D4854B"/>
    <w:rsid w:val="4AF763B9"/>
    <w:rsid w:val="4B30D354"/>
    <w:rsid w:val="4B9137C3"/>
    <w:rsid w:val="4BB6DA80"/>
    <w:rsid w:val="4C0A567B"/>
    <w:rsid w:val="4D61C05B"/>
    <w:rsid w:val="4DD63E6A"/>
    <w:rsid w:val="4F5BE545"/>
    <w:rsid w:val="50EBD998"/>
    <w:rsid w:val="516E8317"/>
    <w:rsid w:val="5200D768"/>
    <w:rsid w:val="53BF0F26"/>
    <w:rsid w:val="547E83DF"/>
    <w:rsid w:val="5535A48B"/>
    <w:rsid w:val="55CF13C8"/>
    <w:rsid w:val="573AA5F8"/>
    <w:rsid w:val="57B5E552"/>
    <w:rsid w:val="57F336A4"/>
    <w:rsid w:val="58024388"/>
    <w:rsid w:val="5848BE05"/>
    <w:rsid w:val="5AC2502D"/>
    <w:rsid w:val="5B00A8ED"/>
    <w:rsid w:val="5B1CDFBC"/>
    <w:rsid w:val="5B32E759"/>
    <w:rsid w:val="5B50C2B3"/>
    <w:rsid w:val="5B60836A"/>
    <w:rsid w:val="5C752DC4"/>
    <w:rsid w:val="5CD01880"/>
    <w:rsid w:val="5CD353E7"/>
    <w:rsid w:val="5D35F89D"/>
    <w:rsid w:val="5EDF1AD8"/>
    <w:rsid w:val="5F4F9D57"/>
    <w:rsid w:val="60084245"/>
    <w:rsid w:val="61351653"/>
    <w:rsid w:val="61C02548"/>
    <w:rsid w:val="63707263"/>
    <w:rsid w:val="642CF017"/>
    <w:rsid w:val="64441829"/>
    <w:rsid w:val="649545ED"/>
    <w:rsid w:val="66448CBC"/>
    <w:rsid w:val="66A12463"/>
    <w:rsid w:val="66BAC2C5"/>
    <w:rsid w:val="66E4C869"/>
    <w:rsid w:val="6792DCE8"/>
    <w:rsid w:val="67A1E215"/>
    <w:rsid w:val="67C3F5B4"/>
    <w:rsid w:val="68F9AE44"/>
    <w:rsid w:val="69AAD961"/>
    <w:rsid w:val="6AF46EC8"/>
    <w:rsid w:val="6B0A8E5C"/>
    <w:rsid w:val="6B231A51"/>
    <w:rsid w:val="6B36102B"/>
    <w:rsid w:val="6B8B6269"/>
    <w:rsid w:val="6C43C599"/>
    <w:rsid w:val="6C87C374"/>
    <w:rsid w:val="6DF66B51"/>
    <w:rsid w:val="6E093266"/>
    <w:rsid w:val="6E13CE63"/>
    <w:rsid w:val="6E272948"/>
    <w:rsid w:val="6E3AB45B"/>
    <w:rsid w:val="6E448F2B"/>
    <w:rsid w:val="6E769925"/>
    <w:rsid w:val="6EF3F605"/>
    <w:rsid w:val="6F1930B4"/>
    <w:rsid w:val="6F608FD1"/>
    <w:rsid w:val="6FCCB803"/>
    <w:rsid w:val="70A1136B"/>
    <w:rsid w:val="70C32F6F"/>
    <w:rsid w:val="717EE18F"/>
    <w:rsid w:val="7263B2AE"/>
    <w:rsid w:val="72D2A0CC"/>
    <w:rsid w:val="7374BD56"/>
    <w:rsid w:val="738B3F84"/>
    <w:rsid w:val="73D96BF0"/>
    <w:rsid w:val="74D43954"/>
    <w:rsid w:val="74EED879"/>
    <w:rsid w:val="7589CE9D"/>
    <w:rsid w:val="75B026DA"/>
    <w:rsid w:val="762A43C3"/>
    <w:rsid w:val="76362C40"/>
    <w:rsid w:val="76FC140C"/>
    <w:rsid w:val="77ABCC0E"/>
    <w:rsid w:val="785A309E"/>
    <w:rsid w:val="7867C4A0"/>
    <w:rsid w:val="78878395"/>
    <w:rsid w:val="78A96F46"/>
    <w:rsid w:val="792AE766"/>
    <w:rsid w:val="7A4DB072"/>
    <w:rsid w:val="7B41238C"/>
    <w:rsid w:val="7B7E0C3A"/>
    <w:rsid w:val="7B92439A"/>
    <w:rsid w:val="7D35CEB0"/>
    <w:rsid w:val="7D51473D"/>
    <w:rsid w:val="7D860F90"/>
    <w:rsid w:val="7DDB484B"/>
    <w:rsid w:val="7E123B25"/>
    <w:rsid w:val="7EC0C4C4"/>
    <w:rsid w:val="7F6FBC23"/>
    <w:rsid w:val="7FAC9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EC5169"/>
  <w15:chartTrackingRefBased/>
  <w15:docId w15:val="{3905E102-412F-4CB4-B070-6340CBC60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717F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D32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D3259"/>
  </w:style>
  <w:style w:type="paragraph" w:styleId="Stopka">
    <w:name w:val="footer"/>
    <w:basedOn w:val="Normalny"/>
    <w:link w:val="StopkaZnak"/>
    <w:uiPriority w:val="99"/>
    <w:unhideWhenUsed/>
    <w:rsid w:val="002D32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D3259"/>
  </w:style>
  <w:style w:type="table" w:styleId="Tabela-Siatka">
    <w:name w:val="Table Grid"/>
    <w:basedOn w:val="Standardowy"/>
    <w:uiPriority w:val="39"/>
    <w:rsid w:val="007272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272CB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BE5718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E5718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40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40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402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940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9402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940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4021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D56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D16A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D16A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D16AD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D7AF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D7AF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D7AF3"/>
    <w:rPr>
      <w:vertAlign w:val="superscript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70A80"/>
    <w:rPr>
      <w:color w:val="605E5C"/>
      <w:shd w:val="clear" w:color="auto" w:fill="E1DFDD"/>
    </w:rPr>
  </w:style>
  <w:style w:type="character" w:styleId="Tekstzastpczy">
    <w:name w:val="Placeholder Text"/>
    <w:basedOn w:val="Domylnaczcionkaakapitu"/>
    <w:uiPriority w:val="99"/>
    <w:semiHidden/>
    <w:rsid w:val="00D3104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9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3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1326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657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01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01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59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lgorzata.zielinska\Documents\CSZ_IDUB\Stypendia%20wyjazdowe\Mobility%20PW\Formularz%20wniosku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D9A29500D9F482F892D795F342B589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571D82C-FEEE-4D3F-A57B-A2C126BCCDD3}"/>
      </w:docPartPr>
      <w:docPartBody>
        <w:p w:rsidR="0027604D" w:rsidRDefault="00DA2E4E" w:rsidP="00DA2E4E">
          <w:pPr>
            <w:pStyle w:val="5D9A29500D9F482F892D795F342B5898"/>
          </w:pPr>
          <w:r w:rsidRPr="000D4A71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2F169CE9A8DD41D59825730DBB1046C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4751286-8F25-461D-BE53-1C21F4BED245}"/>
      </w:docPartPr>
      <w:docPartBody>
        <w:p w:rsidR="0027604D" w:rsidRDefault="00DA2E4E" w:rsidP="00DA2E4E">
          <w:pPr>
            <w:pStyle w:val="2F169CE9A8DD41D59825730DBB1046C1"/>
          </w:pPr>
          <w:r w:rsidRPr="000D4A71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82E667F15BAD438C87F2765BD8CDACA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F834F51-61CC-4C58-9734-504562A17FA1}"/>
      </w:docPartPr>
      <w:docPartBody>
        <w:p w:rsidR="0027604D" w:rsidRDefault="00DA2E4E" w:rsidP="00DA2E4E">
          <w:pPr>
            <w:pStyle w:val="82E667F15BAD438C87F2765BD8CDACA0"/>
          </w:pPr>
          <w:r w:rsidRPr="000D4A71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85603842156E45A491BDF2C33CAD118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6B5FC75-6534-4967-B7EF-2ECAAD9F16CE}"/>
      </w:docPartPr>
      <w:docPartBody>
        <w:p w:rsidR="0027604D" w:rsidRDefault="00DA2E4E" w:rsidP="00DA2E4E">
          <w:pPr>
            <w:pStyle w:val="85603842156E45A491BDF2C33CAD1180"/>
          </w:pPr>
          <w:r w:rsidRPr="000D4A71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DF8D990A5D754DD79C875A76AB246F0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1F0BB1C-18BA-4A33-B7C3-C6CBFD3636D8}"/>
      </w:docPartPr>
      <w:docPartBody>
        <w:p w:rsidR="0027604D" w:rsidRDefault="00DA2E4E" w:rsidP="00DA2E4E">
          <w:pPr>
            <w:pStyle w:val="DF8D990A5D754DD79C875A76AB246F0A"/>
          </w:pPr>
          <w:r w:rsidRPr="000D4A71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B17B280162C044E69856B116EAAD2A9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99DA1E8-70F4-4A6D-8622-C2FFFF8001E5}"/>
      </w:docPartPr>
      <w:docPartBody>
        <w:p w:rsidR="0027604D" w:rsidRDefault="00DA2E4E" w:rsidP="00DA2E4E">
          <w:pPr>
            <w:pStyle w:val="B17B280162C044E69856B116EAAD2A9F"/>
          </w:pPr>
          <w:r w:rsidRPr="000D4A71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011C095403094423A4E46E26266DF2A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B770705-3E69-4B88-8321-1E3B27DA2597}"/>
      </w:docPartPr>
      <w:docPartBody>
        <w:p w:rsidR="0027604D" w:rsidRDefault="00DA2E4E" w:rsidP="00DA2E4E">
          <w:pPr>
            <w:pStyle w:val="011C095403094423A4E46E26266DF2A3"/>
          </w:pPr>
          <w:r w:rsidRPr="000D4A71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629082C869DA4473B5A37D10DB6EF73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D16EE41-0E5E-4389-99B7-762AA23F52D8}"/>
      </w:docPartPr>
      <w:docPartBody>
        <w:p w:rsidR="0027604D" w:rsidRDefault="00DA2E4E" w:rsidP="00DA2E4E">
          <w:pPr>
            <w:pStyle w:val="629082C869DA4473B5A37D10DB6EF739"/>
          </w:pPr>
          <w:r w:rsidRPr="000D4A71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45007938F62E4A07AA5A0DB3C940EBD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235ACC2-6112-445E-A60B-F6F0E9874B25}"/>
      </w:docPartPr>
      <w:docPartBody>
        <w:p w:rsidR="0027604D" w:rsidRDefault="00DA2E4E" w:rsidP="00DA2E4E">
          <w:pPr>
            <w:pStyle w:val="45007938F62E4A07AA5A0DB3C940EBD5"/>
          </w:pPr>
          <w:r w:rsidRPr="000D4A71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6F84A40B74074802BD0C6C606CC566B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9A1CC33-53B4-4CE7-AF12-69CC01738B7E}"/>
      </w:docPartPr>
      <w:docPartBody>
        <w:p w:rsidR="0027604D" w:rsidRDefault="00DA2E4E" w:rsidP="00DA2E4E">
          <w:pPr>
            <w:pStyle w:val="6F84A40B74074802BD0C6C606CC566B2"/>
          </w:pPr>
          <w:r w:rsidRPr="000D4A71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B003E5ADCD964CA6965CA79F4C6D925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B0E359A-E57E-46FA-AA30-3C81F24679AD}"/>
      </w:docPartPr>
      <w:docPartBody>
        <w:p w:rsidR="0027604D" w:rsidRDefault="00DA2E4E" w:rsidP="00DA2E4E">
          <w:pPr>
            <w:pStyle w:val="B003E5ADCD964CA6965CA79F4C6D9254"/>
          </w:pPr>
          <w:r w:rsidRPr="000D4A71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89658F0DE90340028E76310483B0066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A171CD1-5A72-479F-B58D-6A723DDE8A53}"/>
      </w:docPartPr>
      <w:docPartBody>
        <w:p w:rsidR="0027604D" w:rsidRDefault="00DA2E4E" w:rsidP="00DA2E4E">
          <w:pPr>
            <w:pStyle w:val="89658F0DE90340028E76310483B0066B"/>
          </w:pPr>
          <w:r w:rsidRPr="000D4A71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77825A07774549EFA40050C56FC4D69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C394DF6-1928-46D0-A77F-AB971DBF80D3}"/>
      </w:docPartPr>
      <w:docPartBody>
        <w:p w:rsidR="0027604D" w:rsidRDefault="00DA2E4E" w:rsidP="00DA2E4E">
          <w:pPr>
            <w:pStyle w:val="77825A07774549EFA40050C56FC4D69D"/>
          </w:pPr>
          <w:r w:rsidRPr="000D4A71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9232A8B34EEF4A72BFFD44D4A2A61CD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E68D678-794B-4E8F-87A8-BBC1F5F53771}"/>
      </w:docPartPr>
      <w:docPartBody>
        <w:p w:rsidR="0027604D" w:rsidRDefault="00DA2E4E" w:rsidP="00DA2E4E">
          <w:pPr>
            <w:pStyle w:val="9232A8B34EEF4A72BFFD44D4A2A61CD6"/>
          </w:pPr>
          <w:r w:rsidRPr="000D4A71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B6F2B3907A9C483E998874F8984E7D8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EDD38C1-C429-4BFA-88F0-249E86B3C1E6}"/>
      </w:docPartPr>
      <w:docPartBody>
        <w:p w:rsidR="0027604D" w:rsidRDefault="00DA2E4E" w:rsidP="00DA2E4E">
          <w:pPr>
            <w:pStyle w:val="B6F2B3907A9C483E998874F8984E7D8C"/>
          </w:pPr>
          <w:r w:rsidRPr="000D4A71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761A1B21B41746C7B7E9312777FF128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45A5A71-1F16-416A-988E-A40C9CA74ADA}"/>
      </w:docPartPr>
      <w:docPartBody>
        <w:p w:rsidR="0027604D" w:rsidRDefault="00DA2E4E" w:rsidP="00DA2E4E">
          <w:pPr>
            <w:pStyle w:val="761A1B21B41746C7B7E9312777FF1285"/>
          </w:pPr>
          <w:r w:rsidRPr="000D4A71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D32A8D122CDB4012963F790EDEC586E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B945263-A3A5-49B7-9CE9-D7FD28CE7A14}"/>
      </w:docPartPr>
      <w:docPartBody>
        <w:p w:rsidR="0027604D" w:rsidRDefault="00DA2E4E" w:rsidP="00DA2E4E">
          <w:pPr>
            <w:pStyle w:val="D32A8D122CDB4012963F790EDEC586E6"/>
          </w:pPr>
          <w:r w:rsidRPr="000D4A71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C9A3DE5880BA42A588D8312194DDC08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9EE16DD-A8F9-4257-BB0F-1A1EB776B1CA}"/>
      </w:docPartPr>
      <w:docPartBody>
        <w:p w:rsidR="0027604D" w:rsidRDefault="00DA2E4E" w:rsidP="00DA2E4E">
          <w:pPr>
            <w:pStyle w:val="C9A3DE5880BA42A588D8312194DDC080"/>
          </w:pPr>
          <w:r w:rsidRPr="000D4A71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5DA2990AB30240EE9DF44A66D1F69C5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806ED97-CA69-4FD5-A70E-EAC5DC0C383A}"/>
      </w:docPartPr>
      <w:docPartBody>
        <w:p w:rsidR="0027604D" w:rsidRDefault="00DA2E4E" w:rsidP="00DA2E4E">
          <w:pPr>
            <w:pStyle w:val="5DA2990AB30240EE9DF44A66D1F69C5B"/>
          </w:pPr>
          <w:r w:rsidRPr="000D4A71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7E54EC828F3347C9B6009DA4BC20C15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46257F9-FB13-4C2B-9738-19F02D3A28E0}"/>
      </w:docPartPr>
      <w:docPartBody>
        <w:p w:rsidR="0027604D" w:rsidRDefault="00DA2E4E" w:rsidP="00DA2E4E">
          <w:pPr>
            <w:pStyle w:val="7E54EC828F3347C9B6009DA4BC20C15B"/>
          </w:pPr>
          <w:r w:rsidRPr="000D4A71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B54099C30C204A1DB56990B439AD558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387F07E-BBB1-4F07-B101-23ACF012578B}"/>
      </w:docPartPr>
      <w:docPartBody>
        <w:p w:rsidR="0027604D" w:rsidRDefault="00DA2E4E" w:rsidP="00DA2E4E">
          <w:pPr>
            <w:pStyle w:val="B54099C30C204A1DB56990B439AD5588"/>
          </w:pPr>
          <w:r w:rsidRPr="000D4A71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C36727AF59B248F0849EA880DC670F0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4B44AC5-820E-45B2-BBC8-EDE379E2BC93}"/>
      </w:docPartPr>
      <w:docPartBody>
        <w:p w:rsidR="0027604D" w:rsidRDefault="00DA2E4E" w:rsidP="00DA2E4E">
          <w:pPr>
            <w:pStyle w:val="C36727AF59B248F0849EA880DC670F0A"/>
          </w:pPr>
          <w:r w:rsidRPr="000D4A71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FE2E61BE4ECB465B8290D0FA953EDF6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060EFB6-71E9-4C45-BB21-433D9D31092C}"/>
      </w:docPartPr>
      <w:docPartBody>
        <w:p w:rsidR="00000000" w:rsidRDefault="00AB6C3D" w:rsidP="00AB6C3D">
          <w:pPr>
            <w:pStyle w:val="FE2E61BE4ECB465B8290D0FA953EDF60"/>
          </w:pPr>
          <w:r w:rsidRPr="000D4A71">
            <w:rPr>
              <w:rStyle w:val="Tekstzastpczy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dagio_Slab">
    <w:altName w:val="Calibri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Segoe UI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adikal WUT">
    <w:altName w:val="Calibri"/>
    <w:panose1 w:val="000008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F4F"/>
    <w:rsid w:val="0027604D"/>
    <w:rsid w:val="00663970"/>
    <w:rsid w:val="006F11EB"/>
    <w:rsid w:val="00735D6A"/>
    <w:rsid w:val="0078189D"/>
    <w:rsid w:val="008A3F4F"/>
    <w:rsid w:val="00947A53"/>
    <w:rsid w:val="00AB6C3D"/>
    <w:rsid w:val="00B87BB0"/>
    <w:rsid w:val="00CE0987"/>
    <w:rsid w:val="00DA2E4E"/>
    <w:rsid w:val="00DC1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AB6C3D"/>
    <w:rPr>
      <w:color w:val="808080"/>
    </w:rPr>
  </w:style>
  <w:style w:type="paragraph" w:customStyle="1" w:styleId="81D0AC2FE8114748AB943339FE772E27">
    <w:name w:val="81D0AC2FE8114748AB943339FE772E27"/>
  </w:style>
  <w:style w:type="paragraph" w:customStyle="1" w:styleId="429A91E5832E4785AA69B2D78FF0D7F7">
    <w:name w:val="429A91E5832E4785AA69B2D78FF0D7F7"/>
    <w:rsid w:val="008A3F4F"/>
  </w:style>
  <w:style w:type="paragraph" w:customStyle="1" w:styleId="000C535A84304917A81D2BB080550683">
    <w:name w:val="000C535A84304917A81D2BB080550683"/>
    <w:rsid w:val="008A3F4F"/>
  </w:style>
  <w:style w:type="paragraph" w:customStyle="1" w:styleId="B61550291AD741D583CF13D4A3B9A91B">
    <w:name w:val="B61550291AD741D583CF13D4A3B9A91B"/>
    <w:rsid w:val="008A3F4F"/>
  </w:style>
  <w:style w:type="paragraph" w:customStyle="1" w:styleId="029F944DC249409491AE0E8C6EAFE4BC">
    <w:name w:val="029F944DC249409491AE0E8C6EAFE4BC"/>
    <w:rsid w:val="008A3F4F"/>
  </w:style>
  <w:style w:type="paragraph" w:customStyle="1" w:styleId="97C330D3B14C4820A48170ADDF8E5553">
    <w:name w:val="97C330D3B14C4820A48170ADDF8E5553"/>
    <w:rsid w:val="008A3F4F"/>
  </w:style>
  <w:style w:type="paragraph" w:customStyle="1" w:styleId="A1C218BD257743F38742F7ED081DFB39">
    <w:name w:val="A1C218BD257743F38742F7ED081DFB39"/>
    <w:rsid w:val="008A3F4F"/>
  </w:style>
  <w:style w:type="paragraph" w:customStyle="1" w:styleId="92031CEBE58240809C0E662855F228B0">
    <w:name w:val="92031CEBE58240809C0E662855F228B0"/>
    <w:rsid w:val="008A3F4F"/>
  </w:style>
  <w:style w:type="paragraph" w:customStyle="1" w:styleId="18D6E52FC72D49929D91451EAB4A27CD">
    <w:name w:val="18D6E52FC72D49929D91451EAB4A27CD"/>
    <w:rsid w:val="008A3F4F"/>
  </w:style>
  <w:style w:type="paragraph" w:customStyle="1" w:styleId="4EB44DE1C8C34203AEF72B5729AA2B86">
    <w:name w:val="4EB44DE1C8C34203AEF72B5729AA2B86"/>
    <w:rsid w:val="008A3F4F"/>
  </w:style>
  <w:style w:type="paragraph" w:customStyle="1" w:styleId="D0D8AC272B704F4DA6C017E466F97B59">
    <w:name w:val="D0D8AC272B704F4DA6C017E466F97B59"/>
    <w:rsid w:val="008A3F4F"/>
  </w:style>
  <w:style w:type="paragraph" w:customStyle="1" w:styleId="D8546C2135214CF7AD94AD6C3E834A1C">
    <w:name w:val="D8546C2135214CF7AD94AD6C3E834A1C"/>
    <w:rsid w:val="008A3F4F"/>
  </w:style>
  <w:style w:type="paragraph" w:customStyle="1" w:styleId="6680BDF04DFF4776A0D997FD91048D8B">
    <w:name w:val="6680BDF04DFF4776A0D997FD91048D8B"/>
    <w:rsid w:val="008A3F4F"/>
  </w:style>
  <w:style w:type="paragraph" w:customStyle="1" w:styleId="C4AFA2D3FBD449C3BFB5372CB60108DE">
    <w:name w:val="C4AFA2D3FBD449C3BFB5372CB60108DE"/>
    <w:rsid w:val="008A3F4F"/>
  </w:style>
  <w:style w:type="paragraph" w:customStyle="1" w:styleId="8E419ED14CFB4E3782CAC9BCC204234F">
    <w:name w:val="8E419ED14CFB4E3782CAC9BCC204234F"/>
    <w:rsid w:val="008A3F4F"/>
  </w:style>
  <w:style w:type="paragraph" w:customStyle="1" w:styleId="0CCA705F3B394040A5A89BEEF97C7E3B">
    <w:name w:val="0CCA705F3B394040A5A89BEEF97C7E3B"/>
    <w:rsid w:val="008A3F4F"/>
  </w:style>
  <w:style w:type="paragraph" w:customStyle="1" w:styleId="B3A449DF8AA543059AC7F56280849AE1">
    <w:name w:val="B3A449DF8AA543059AC7F56280849AE1"/>
    <w:rsid w:val="008A3F4F"/>
  </w:style>
  <w:style w:type="paragraph" w:customStyle="1" w:styleId="CB4D9F31C42F431B85E0045E7B665A73">
    <w:name w:val="CB4D9F31C42F431B85E0045E7B665A73"/>
    <w:rsid w:val="008A3F4F"/>
  </w:style>
  <w:style w:type="paragraph" w:customStyle="1" w:styleId="3EC7DB56C284406583B5D97E3D920F7F">
    <w:name w:val="3EC7DB56C284406583B5D97E3D920F7F"/>
    <w:rsid w:val="008A3F4F"/>
  </w:style>
  <w:style w:type="paragraph" w:customStyle="1" w:styleId="53E81036D6BB4CCBA33A0A2B15967AB4">
    <w:name w:val="53E81036D6BB4CCBA33A0A2B15967AB4"/>
    <w:rsid w:val="008A3F4F"/>
  </w:style>
  <w:style w:type="paragraph" w:customStyle="1" w:styleId="6AE7C7B26A364D308A4B18AB674191E7">
    <w:name w:val="6AE7C7B26A364D308A4B18AB674191E7"/>
    <w:rsid w:val="008A3F4F"/>
  </w:style>
  <w:style w:type="paragraph" w:customStyle="1" w:styleId="8F83F82BF7524192921429ABC920D86F">
    <w:name w:val="8F83F82BF7524192921429ABC920D86F"/>
    <w:rsid w:val="008A3F4F"/>
  </w:style>
  <w:style w:type="paragraph" w:customStyle="1" w:styleId="9250C84F97E143C592E1B739A094432F">
    <w:name w:val="9250C84F97E143C592E1B739A094432F"/>
    <w:rsid w:val="008A3F4F"/>
  </w:style>
  <w:style w:type="paragraph" w:customStyle="1" w:styleId="081E2BB9803543B798FE3A112BF841D5">
    <w:name w:val="081E2BB9803543B798FE3A112BF841D5"/>
    <w:rsid w:val="008A3F4F"/>
  </w:style>
  <w:style w:type="paragraph" w:customStyle="1" w:styleId="63C943F1CF7F4E929A74393CE99F400B">
    <w:name w:val="63C943F1CF7F4E929A74393CE99F400B"/>
    <w:rsid w:val="0078189D"/>
  </w:style>
  <w:style w:type="paragraph" w:customStyle="1" w:styleId="B3346FE2EDB54130A9B27992D5C1C2EA">
    <w:name w:val="B3346FE2EDB54130A9B27992D5C1C2EA"/>
    <w:rsid w:val="0078189D"/>
  </w:style>
  <w:style w:type="paragraph" w:customStyle="1" w:styleId="6E2D3DC160D14938851A6938985DF5D2">
    <w:name w:val="6E2D3DC160D14938851A6938985DF5D2"/>
    <w:rsid w:val="0078189D"/>
  </w:style>
  <w:style w:type="paragraph" w:customStyle="1" w:styleId="229D7F02F36041B59938D5D1280FDE3A">
    <w:name w:val="229D7F02F36041B59938D5D1280FDE3A"/>
    <w:rsid w:val="0078189D"/>
  </w:style>
  <w:style w:type="paragraph" w:customStyle="1" w:styleId="C88F83B372C74CA19A3E2BE1DC280EDD">
    <w:name w:val="C88F83B372C74CA19A3E2BE1DC280EDD"/>
    <w:rsid w:val="0078189D"/>
  </w:style>
  <w:style w:type="paragraph" w:customStyle="1" w:styleId="A2E6555052CE45B58A4EE3B70D5D5819">
    <w:name w:val="A2E6555052CE45B58A4EE3B70D5D5819"/>
    <w:rsid w:val="0078189D"/>
  </w:style>
  <w:style w:type="paragraph" w:customStyle="1" w:styleId="1126D63439CA4026AB77D77E66A692F4">
    <w:name w:val="1126D63439CA4026AB77D77E66A692F4"/>
    <w:rsid w:val="0078189D"/>
  </w:style>
  <w:style w:type="paragraph" w:customStyle="1" w:styleId="1DA595EAEB2141CB835D71693262AC99">
    <w:name w:val="1DA595EAEB2141CB835D71693262AC99"/>
    <w:rsid w:val="0078189D"/>
  </w:style>
  <w:style w:type="paragraph" w:customStyle="1" w:styleId="1F784F8674CA48E991BA95C0B29AA3BC">
    <w:name w:val="1F784F8674CA48E991BA95C0B29AA3BC"/>
    <w:rsid w:val="0078189D"/>
  </w:style>
  <w:style w:type="paragraph" w:customStyle="1" w:styleId="D10D565E1E9A48F980D22677A91CAA68">
    <w:name w:val="D10D565E1E9A48F980D22677A91CAA68"/>
    <w:rsid w:val="0078189D"/>
  </w:style>
  <w:style w:type="paragraph" w:customStyle="1" w:styleId="F4DE6357B5C74DF19B0C78F4EA983DC8">
    <w:name w:val="F4DE6357B5C74DF19B0C78F4EA983DC8"/>
    <w:rsid w:val="0078189D"/>
  </w:style>
  <w:style w:type="paragraph" w:customStyle="1" w:styleId="4EBED5081D354DCF9F6E2D12C64256DA">
    <w:name w:val="4EBED5081D354DCF9F6E2D12C64256DA"/>
    <w:rsid w:val="0078189D"/>
  </w:style>
  <w:style w:type="paragraph" w:customStyle="1" w:styleId="43813ED98402411B8E62E9708FCADC91">
    <w:name w:val="43813ED98402411B8E62E9708FCADC91"/>
    <w:rsid w:val="0078189D"/>
  </w:style>
  <w:style w:type="paragraph" w:customStyle="1" w:styleId="184C1143447243898CE42E89957D0793">
    <w:name w:val="184C1143447243898CE42E89957D0793"/>
    <w:rsid w:val="0078189D"/>
  </w:style>
  <w:style w:type="paragraph" w:customStyle="1" w:styleId="16150585D2E541918D43DB8A9ACA569E">
    <w:name w:val="16150585D2E541918D43DB8A9ACA569E"/>
    <w:rsid w:val="0078189D"/>
  </w:style>
  <w:style w:type="paragraph" w:customStyle="1" w:styleId="57EB8525F11D4CAD903DC4797AF5B8BD">
    <w:name w:val="57EB8525F11D4CAD903DC4797AF5B8BD"/>
    <w:rsid w:val="0078189D"/>
  </w:style>
  <w:style w:type="paragraph" w:customStyle="1" w:styleId="F1F282A401AF43E1AB2D4CD3BCF427ED">
    <w:name w:val="F1F282A401AF43E1AB2D4CD3BCF427ED"/>
    <w:rsid w:val="0078189D"/>
  </w:style>
  <w:style w:type="paragraph" w:customStyle="1" w:styleId="867999F176D042C1A6EE23831C5E2C38">
    <w:name w:val="867999F176D042C1A6EE23831C5E2C38"/>
    <w:rsid w:val="0078189D"/>
  </w:style>
  <w:style w:type="paragraph" w:customStyle="1" w:styleId="5161A712C6F740358341A100724C27BF">
    <w:name w:val="5161A712C6F740358341A100724C27BF"/>
    <w:rsid w:val="0078189D"/>
  </w:style>
  <w:style w:type="paragraph" w:customStyle="1" w:styleId="EF2ACE659CB24EF088788F43B1F95771">
    <w:name w:val="EF2ACE659CB24EF088788F43B1F95771"/>
    <w:rsid w:val="0078189D"/>
  </w:style>
  <w:style w:type="paragraph" w:customStyle="1" w:styleId="7078FB543AF74A8488F0B36116E632DD">
    <w:name w:val="7078FB543AF74A8488F0B36116E632DD"/>
    <w:rsid w:val="0078189D"/>
  </w:style>
  <w:style w:type="paragraph" w:customStyle="1" w:styleId="A61739E83AFA4C64BFFB15BF79D6CB7C">
    <w:name w:val="A61739E83AFA4C64BFFB15BF79D6CB7C"/>
    <w:rsid w:val="0078189D"/>
  </w:style>
  <w:style w:type="paragraph" w:customStyle="1" w:styleId="AE0369DA309348D2B52A7BCD24971670">
    <w:name w:val="AE0369DA309348D2B52A7BCD24971670"/>
    <w:rsid w:val="0078189D"/>
  </w:style>
  <w:style w:type="paragraph" w:customStyle="1" w:styleId="0D3ED727EBD1432193846FB9D343FF83">
    <w:name w:val="0D3ED727EBD1432193846FB9D343FF83"/>
    <w:rsid w:val="0078189D"/>
  </w:style>
  <w:style w:type="paragraph" w:customStyle="1" w:styleId="B1C60028E1EB4189911047AF4EB0E443">
    <w:name w:val="B1C60028E1EB4189911047AF4EB0E443"/>
    <w:rsid w:val="0078189D"/>
  </w:style>
  <w:style w:type="paragraph" w:customStyle="1" w:styleId="1D4207CE2E454ADF99FE59C1B6BD4C86">
    <w:name w:val="1D4207CE2E454ADF99FE59C1B6BD4C86"/>
    <w:rsid w:val="0078189D"/>
  </w:style>
  <w:style w:type="paragraph" w:customStyle="1" w:styleId="75FE9059356541678D00B7263DA97898">
    <w:name w:val="75FE9059356541678D00B7263DA97898"/>
    <w:rsid w:val="0078189D"/>
  </w:style>
  <w:style w:type="paragraph" w:customStyle="1" w:styleId="7E22A28118E34A1BBC3F6A05B422023E">
    <w:name w:val="7E22A28118E34A1BBC3F6A05B422023E"/>
    <w:rsid w:val="0078189D"/>
  </w:style>
  <w:style w:type="paragraph" w:customStyle="1" w:styleId="427726EBD3524BDCB589FFBC57F500C4">
    <w:name w:val="427726EBD3524BDCB589FFBC57F500C4"/>
    <w:rsid w:val="0078189D"/>
  </w:style>
  <w:style w:type="paragraph" w:customStyle="1" w:styleId="90CCCB49E8AB45279E41FBC00169F106">
    <w:name w:val="90CCCB49E8AB45279E41FBC00169F106"/>
    <w:rsid w:val="0078189D"/>
  </w:style>
  <w:style w:type="paragraph" w:customStyle="1" w:styleId="249DEE4F4A094F90B33A3563CE788B8C">
    <w:name w:val="249DEE4F4A094F90B33A3563CE788B8C"/>
    <w:rsid w:val="0078189D"/>
  </w:style>
  <w:style w:type="paragraph" w:customStyle="1" w:styleId="29CCDC6F271A466492E4FB1C3B09A316">
    <w:name w:val="29CCDC6F271A466492E4FB1C3B09A316"/>
    <w:rsid w:val="0078189D"/>
  </w:style>
  <w:style w:type="paragraph" w:customStyle="1" w:styleId="54A9C041E9AD436480C54796FE56FB4A">
    <w:name w:val="54A9C041E9AD436480C54796FE56FB4A"/>
    <w:rsid w:val="0078189D"/>
  </w:style>
  <w:style w:type="paragraph" w:customStyle="1" w:styleId="07786672267544C1BBD7A5550E5691B0">
    <w:name w:val="07786672267544C1BBD7A5550E5691B0"/>
    <w:rsid w:val="0078189D"/>
  </w:style>
  <w:style w:type="paragraph" w:customStyle="1" w:styleId="4993212225DF4BDC8743EEFDDBB7B478">
    <w:name w:val="4993212225DF4BDC8743EEFDDBB7B478"/>
    <w:rsid w:val="0078189D"/>
  </w:style>
  <w:style w:type="paragraph" w:customStyle="1" w:styleId="16FCADE2F0AB4A5E8A46D4629B108A18">
    <w:name w:val="16FCADE2F0AB4A5E8A46D4629B108A18"/>
    <w:rsid w:val="0078189D"/>
  </w:style>
  <w:style w:type="paragraph" w:customStyle="1" w:styleId="188BB7E39C3E4FF99FB55C8269F2DE55">
    <w:name w:val="188BB7E39C3E4FF99FB55C8269F2DE55"/>
    <w:rsid w:val="0078189D"/>
  </w:style>
  <w:style w:type="paragraph" w:customStyle="1" w:styleId="54517513FC5944049BA710F2A860998E">
    <w:name w:val="54517513FC5944049BA710F2A860998E"/>
    <w:rsid w:val="0078189D"/>
  </w:style>
  <w:style w:type="paragraph" w:customStyle="1" w:styleId="5321FCD4F8D34E2184D3314E878754A4">
    <w:name w:val="5321FCD4F8D34E2184D3314E878754A4"/>
    <w:rsid w:val="0078189D"/>
  </w:style>
  <w:style w:type="paragraph" w:customStyle="1" w:styleId="29BF6A638AD7424592C249E5B13AF151">
    <w:name w:val="29BF6A638AD7424592C249E5B13AF151"/>
    <w:rsid w:val="0078189D"/>
  </w:style>
  <w:style w:type="paragraph" w:customStyle="1" w:styleId="9F31C09E35F740C2BDEE938530BA7A01">
    <w:name w:val="9F31C09E35F740C2BDEE938530BA7A01"/>
    <w:rsid w:val="0078189D"/>
  </w:style>
  <w:style w:type="paragraph" w:customStyle="1" w:styleId="C308B84CE36E4DD5B0A75BFCB668D8F4">
    <w:name w:val="C308B84CE36E4DD5B0A75BFCB668D8F4"/>
    <w:rsid w:val="0078189D"/>
  </w:style>
  <w:style w:type="paragraph" w:customStyle="1" w:styleId="9FAD39E4C96C4DDFB1691CDC8D899FE4">
    <w:name w:val="9FAD39E4C96C4DDFB1691CDC8D899FE4"/>
    <w:rsid w:val="0078189D"/>
  </w:style>
  <w:style w:type="paragraph" w:customStyle="1" w:styleId="4AA3871872ED493585BDC613EF9A70E6">
    <w:name w:val="4AA3871872ED493585BDC613EF9A70E6"/>
    <w:rsid w:val="0078189D"/>
  </w:style>
  <w:style w:type="paragraph" w:customStyle="1" w:styleId="65DBF15CB19F46FC9277FD45B5ACF7AC">
    <w:name w:val="65DBF15CB19F46FC9277FD45B5ACF7AC"/>
    <w:rsid w:val="00DA2E4E"/>
  </w:style>
  <w:style w:type="paragraph" w:customStyle="1" w:styleId="E1363237592F445CB9E2EBDB3FFE0FC1">
    <w:name w:val="E1363237592F445CB9E2EBDB3FFE0FC1"/>
    <w:rsid w:val="00DA2E4E"/>
  </w:style>
  <w:style w:type="paragraph" w:customStyle="1" w:styleId="EE81972C252046259A61ECB83C658AF2">
    <w:name w:val="EE81972C252046259A61ECB83C658AF2"/>
    <w:rsid w:val="00DA2E4E"/>
  </w:style>
  <w:style w:type="paragraph" w:customStyle="1" w:styleId="084534913BE94679ACBA2C522E2B164D">
    <w:name w:val="084534913BE94679ACBA2C522E2B164D"/>
    <w:rsid w:val="00DA2E4E"/>
  </w:style>
  <w:style w:type="paragraph" w:customStyle="1" w:styleId="1289569F7C9E4C1EA3DCFC8846DF970E">
    <w:name w:val="1289569F7C9E4C1EA3DCFC8846DF970E"/>
    <w:rsid w:val="00DA2E4E"/>
  </w:style>
  <w:style w:type="paragraph" w:customStyle="1" w:styleId="9E0DCBAA381449A3834D1ACDED5CEF7F">
    <w:name w:val="9E0DCBAA381449A3834D1ACDED5CEF7F"/>
    <w:rsid w:val="00DA2E4E"/>
  </w:style>
  <w:style w:type="paragraph" w:customStyle="1" w:styleId="0374E5CC59E7451480BC298D54ECDA7F">
    <w:name w:val="0374E5CC59E7451480BC298D54ECDA7F"/>
    <w:rsid w:val="00DA2E4E"/>
  </w:style>
  <w:style w:type="paragraph" w:customStyle="1" w:styleId="5D9A29500D9F482F892D795F342B5898">
    <w:name w:val="5D9A29500D9F482F892D795F342B5898"/>
    <w:rsid w:val="00DA2E4E"/>
  </w:style>
  <w:style w:type="paragraph" w:customStyle="1" w:styleId="2F169CE9A8DD41D59825730DBB1046C1">
    <w:name w:val="2F169CE9A8DD41D59825730DBB1046C1"/>
    <w:rsid w:val="00DA2E4E"/>
  </w:style>
  <w:style w:type="paragraph" w:customStyle="1" w:styleId="82E667F15BAD438C87F2765BD8CDACA0">
    <w:name w:val="82E667F15BAD438C87F2765BD8CDACA0"/>
    <w:rsid w:val="00DA2E4E"/>
  </w:style>
  <w:style w:type="paragraph" w:customStyle="1" w:styleId="85603842156E45A491BDF2C33CAD1180">
    <w:name w:val="85603842156E45A491BDF2C33CAD1180"/>
    <w:rsid w:val="00DA2E4E"/>
  </w:style>
  <w:style w:type="paragraph" w:customStyle="1" w:styleId="DF8D990A5D754DD79C875A76AB246F0A">
    <w:name w:val="DF8D990A5D754DD79C875A76AB246F0A"/>
    <w:rsid w:val="00DA2E4E"/>
  </w:style>
  <w:style w:type="paragraph" w:customStyle="1" w:styleId="B17B280162C044E69856B116EAAD2A9F">
    <w:name w:val="B17B280162C044E69856B116EAAD2A9F"/>
    <w:rsid w:val="00DA2E4E"/>
  </w:style>
  <w:style w:type="paragraph" w:customStyle="1" w:styleId="011C095403094423A4E46E26266DF2A3">
    <w:name w:val="011C095403094423A4E46E26266DF2A3"/>
    <w:rsid w:val="00DA2E4E"/>
  </w:style>
  <w:style w:type="paragraph" w:customStyle="1" w:styleId="629082C869DA4473B5A37D10DB6EF739">
    <w:name w:val="629082C869DA4473B5A37D10DB6EF739"/>
    <w:rsid w:val="00DA2E4E"/>
  </w:style>
  <w:style w:type="paragraph" w:customStyle="1" w:styleId="45007938F62E4A07AA5A0DB3C940EBD5">
    <w:name w:val="45007938F62E4A07AA5A0DB3C940EBD5"/>
    <w:rsid w:val="00DA2E4E"/>
  </w:style>
  <w:style w:type="paragraph" w:customStyle="1" w:styleId="6F84A40B74074802BD0C6C606CC566B2">
    <w:name w:val="6F84A40B74074802BD0C6C606CC566B2"/>
    <w:rsid w:val="00DA2E4E"/>
  </w:style>
  <w:style w:type="paragraph" w:customStyle="1" w:styleId="B003E5ADCD964CA6965CA79F4C6D9254">
    <w:name w:val="B003E5ADCD964CA6965CA79F4C6D9254"/>
    <w:rsid w:val="00DA2E4E"/>
  </w:style>
  <w:style w:type="paragraph" w:customStyle="1" w:styleId="89658F0DE90340028E76310483B0066B">
    <w:name w:val="89658F0DE90340028E76310483B0066B"/>
    <w:rsid w:val="00DA2E4E"/>
  </w:style>
  <w:style w:type="paragraph" w:customStyle="1" w:styleId="77825A07774549EFA40050C56FC4D69D">
    <w:name w:val="77825A07774549EFA40050C56FC4D69D"/>
    <w:rsid w:val="00DA2E4E"/>
  </w:style>
  <w:style w:type="paragraph" w:customStyle="1" w:styleId="9232A8B34EEF4A72BFFD44D4A2A61CD6">
    <w:name w:val="9232A8B34EEF4A72BFFD44D4A2A61CD6"/>
    <w:rsid w:val="00DA2E4E"/>
  </w:style>
  <w:style w:type="paragraph" w:customStyle="1" w:styleId="B6F2B3907A9C483E998874F8984E7D8C">
    <w:name w:val="B6F2B3907A9C483E998874F8984E7D8C"/>
    <w:rsid w:val="00DA2E4E"/>
  </w:style>
  <w:style w:type="paragraph" w:customStyle="1" w:styleId="761A1B21B41746C7B7E9312777FF1285">
    <w:name w:val="761A1B21B41746C7B7E9312777FF1285"/>
    <w:rsid w:val="00DA2E4E"/>
  </w:style>
  <w:style w:type="paragraph" w:customStyle="1" w:styleId="D32A8D122CDB4012963F790EDEC586E6">
    <w:name w:val="D32A8D122CDB4012963F790EDEC586E6"/>
    <w:rsid w:val="00DA2E4E"/>
  </w:style>
  <w:style w:type="paragraph" w:customStyle="1" w:styleId="C9A3DE5880BA42A588D8312194DDC080">
    <w:name w:val="C9A3DE5880BA42A588D8312194DDC080"/>
    <w:rsid w:val="00DA2E4E"/>
  </w:style>
  <w:style w:type="paragraph" w:customStyle="1" w:styleId="5DA2990AB30240EE9DF44A66D1F69C5B">
    <w:name w:val="5DA2990AB30240EE9DF44A66D1F69C5B"/>
    <w:rsid w:val="00DA2E4E"/>
  </w:style>
  <w:style w:type="paragraph" w:customStyle="1" w:styleId="7E54EC828F3347C9B6009DA4BC20C15B">
    <w:name w:val="7E54EC828F3347C9B6009DA4BC20C15B"/>
    <w:rsid w:val="00DA2E4E"/>
  </w:style>
  <w:style w:type="paragraph" w:customStyle="1" w:styleId="B54099C30C204A1DB56990B439AD5588">
    <w:name w:val="B54099C30C204A1DB56990B439AD5588"/>
    <w:rsid w:val="00DA2E4E"/>
  </w:style>
  <w:style w:type="paragraph" w:customStyle="1" w:styleId="C36727AF59B248F0849EA880DC670F0A">
    <w:name w:val="C36727AF59B248F0849EA880DC670F0A"/>
    <w:rsid w:val="00DA2E4E"/>
  </w:style>
  <w:style w:type="paragraph" w:customStyle="1" w:styleId="2AF542644630435F81CE44E7CA9B3979">
    <w:name w:val="2AF542644630435F81CE44E7CA9B3979"/>
    <w:rsid w:val="00AB6C3D"/>
  </w:style>
  <w:style w:type="paragraph" w:customStyle="1" w:styleId="D46221BE178040D48B7AD658FFE128F8">
    <w:name w:val="D46221BE178040D48B7AD658FFE128F8"/>
    <w:rsid w:val="00AB6C3D"/>
  </w:style>
  <w:style w:type="paragraph" w:customStyle="1" w:styleId="1192D549D8EE4B8598C3D23E2D22BB6F">
    <w:name w:val="1192D549D8EE4B8598C3D23E2D22BB6F"/>
    <w:rsid w:val="00AB6C3D"/>
  </w:style>
  <w:style w:type="paragraph" w:customStyle="1" w:styleId="DADEF621BEF9417EAFE7FF4AB3EDA60E">
    <w:name w:val="DADEF621BEF9417EAFE7FF4AB3EDA60E"/>
    <w:rsid w:val="00AB6C3D"/>
  </w:style>
  <w:style w:type="paragraph" w:customStyle="1" w:styleId="80092B71526A473096A8E58A9F637304">
    <w:name w:val="80092B71526A473096A8E58A9F637304"/>
    <w:rsid w:val="00AB6C3D"/>
  </w:style>
  <w:style w:type="paragraph" w:customStyle="1" w:styleId="E130821A2C5249DC9F7E3C2A83730C60">
    <w:name w:val="E130821A2C5249DC9F7E3C2A83730C60"/>
    <w:rsid w:val="00AB6C3D"/>
  </w:style>
  <w:style w:type="paragraph" w:customStyle="1" w:styleId="D28F5A7BC5674A20BE40D45B37F60AF9">
    <w:name w:val="D28F5A7BC5674A20BE40D45B37F60AF9"/>
    <w:rsid w:val="00AB6C3D"/>
  </w:style>
  <w:style w:type="paragraph" w:customStyle="1" w:styleId="4490215A0AB24D77A3226487AB1826DD">
    <w:name w:val="4490215A0AB24D77A3226487AB1826DD"/>
    <w:rsid w:val="00AB6C3D"/>
  </w:style>
  <w:style w:type="paragraph" w:customStyle="1" w:styleId="A7B3367487BF4DA6B36E4AEEE9ED5D48">
    <w:name w:val="A7B3367487BF4DA6B36E4AEEE9ED5D48"/>
    <w:rsid w:val="00AB6C3D"/>
  </w:style>
  <w:style w:type="paragraph" w:customStyle="1" w:styleId="FE2E61BE4ECB465B8290D0FA953EDF60">
    <w:name w:val="FE2E61BE4ECB465B8290D0FA953EDF60"/>
    <w:rsid w:val="00AB6C3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E33CFD48BD2174CA7DB394383B3ABA1" ma:contentTypeVersion="2" ma:contentTypeDescription="Utwórz nowy dokument." ma:contentTypeScope="" ma:versionID="18b581ec78e759245887455f2da75fbe">
  <xsd:schema xmlns:xsd="http://www.w3.org/2001/XMLSchema" xmlns:xs="http://www.w3.org/2001/XMLSchema" xmlns:p="http://schemas.microsoft.com/office/2006/metadata/properties" xmlns:ns2="173fd0a5-b561-4df8-a498-2f72351ced42" targetNamespace="http://schemas.microsoft.com/office/2006/metadata/properties" ma:root="true" ma:fieldsID="ec1f6d3964409ba7b3005fb7ca47020f" ns2:_="">
    <xsd:import namespace="173fd0a5-b561-4df8-a498-2f72351ced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3fd0a5-b561-4df8-a498-2f72351ced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4D669C6F-DDF3-44E9-9CE1-10BF985C17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C52BCB3-D04D-4D1B-92AF-82D6AA3276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93803F-5BE5-4403-B319-E92FF4A966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3fd0a5-b561-4df8-a498-2f72351ced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A0DB143-3DF4-46B6-8955-B01396A8D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wniosku</Template>
  <TotalTime>601</TotalTime>
  <Pages>1</Pages>
  <Words>705</Words>
  <Characters>4233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Zielińska Małgorzata</dc:creator>
  <cp:keywords/>
  <dc:description/>
  <cp:lastModifiedBy>Zielińska Małgorzata</cp:lastModifiedBy>
  <cp:revision>11</cp:revision>
  <cp:lastPrinted>2021-08-23T12:07:00Z</cp:lastPrinted>
  <dcterms:created xsi:type="dcterms:W3CDTF">2021-08-23T08:57:00Z</dcterms:created>
  <dcterms:modified xsi:type="dcterms:W3CDTF">2021-08-30T14:29:00Z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0x010100EE33CFD48BD2174CA7DB394383B3ABA1</vt:lpwstr>
  </property>
</Properties>
</file>